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E87" w:rsidRDefault="000A5701" w:rsidP="007F4318">
      <w:pPr>
        <w:ind w:left="5812"/>
      </w:pPr>
      <w:bookmarkStart w:id="0" w:name="SignetC"/>
      <w:r w:rsidRPr="00734A79">
        <w:rPr>
          <w:b/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37DF248" wp14:editId="51C47F29">
            <wp:simplePos x="0" y="0"/>
            <wp:positionH relativeFrom="column">
              <wp:posOffset>3175</wp:posOffset>
            </wp:positionH>
            <wp:positionV relativeFrom="page">
              <wp:posOffset>648031</wp:posOffset>
            </wp:positionV>
            <wp:extent cx="2133499" cy="516531"/>
            <wp:effectExtent l="0" t="0" r="635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frauen_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499" cy="51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318">
        <w:t xml:space="preserve">    </w:t>
      </w:r>
      <w:r w:rsidR="0039505B">
        <w:rPr>
          <w:noProof/>
        </w:rPr>
        <w:drawing>
          <wp:inline distT="0" distB="0" distL="0" distR="0" wp14:anchorId="32327CA9" wp14:editId="55E53171">
            <wp:extent cx="2443729" cy="540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V_Dachmarke_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72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52E87" w:rsidRPr="00942ED2" w:rsidRDefault="00725FDD" w:rsidP="00942ED2">
      <w:pPr>
        <w:spacing w:line="280" w:lineRule="exact"/>
        <w:ind w:left="6946"/>
        <w:rPr>
          <w:b/>
        </w:rPr>
      </w:pPr>
      <w:r>
        <w:rPr>
          <w:b/>
        </w:rPr>
        <w:fldChar w:fldCharType="begin"/>
      </w:r>
      <w:r>
        <w:rPr>
          <w:b/>
        </w:rPr>
        <w:instrText xml:space="preserve"> MACROBUTTON  SignetFarbwechsel Geschäftsstelle</w:instrText>
      </w:r>
      <w:r>
        <w:rPr>
          <w:b/>
        </w:rPr>
        <w:fldChar w:fldCharType="end"/>
      </w:r>
      <w:r w:rsidR="009115F5">
        <w:rPr>
          <w:b/>
        </w:rPr>
        <w:t xml:space="preserve"> Deggendorf</w:t>
      </w:r>
    </w:p>
    <w:p w:rsidR="00352E87" w:rsidRPr="00942ED2" w:rsidRDefault="007F4318" w:rsidP="00942ED2">
      <w:pPr>
        <w:spacing w:line="280" w:lineRule="exact"/>
        <w:ind w:left="6946"/>
        <w:rPr>
          <w:b/>
        </w:rPr>
      </w:pPr>
      <w:r>
        <w:rPr>
          <w:b/>
        </w:rPr>
        <w:t xml:space="preserve"> </w:t>
      </w:r>
      <w:r w:rsidR="009115F5">
        <w:rPr>
          <w:b/>
        </w:rPr>
        <w:t>Landau - Straubing</w:t>
      </w:r>
    </w:p>
    <w:p w:rsidR="00B03CFC" w:rsidRPr="00942ED2" w:rsidRDefault="00B03CFC" w:rsidP="000A5701">
      <w:pPr>
        <w:spacing w:after="60" w:line="280" w:lineRule="exact"/>
        <w:rPr>
          <w:b/>
        </w:rPr>
      </w:pPr>
    </w:p>
    <w:tbl>
      <w:tblPr>
        <w:tblStyle w:val="Tabellenraster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7"/>
        <w:gridCol w:w="933"/>
        <w:gridCol w:w="1850"/>
        <w:gridCol w:w="3673"/>
      </w:tblGrid>
      <w:tr w:rsidR="00A42527" w:rsidRPr="00A42527" w:rsidTr="000F746F">
        <w:trPr>
          <w:trHeight w:hRule="exact" w:val="510"/>
        </w:trPr>
        <w:tc>
          <w:tcPr>
            <w:tcW w:w="4650" w:type="dxa"/>
            <w:gridSpan w:val="2"/>
          </w:tcPr>
          <w:p w:rsidR="009353B6" w:rsidRDefault="00A42527" w:rsidP="00243271">
            <w:pPr>
              <w:spacing w:line="160" w:lineRule="exact"/>
              <w:rPr>
                <w:sz w:val="15"/>
                <w:szCs w:val="15"/>
              </w:rPr>
            </w:pPr>
            <w:r w:rsidRPr="00243271">
              <w:rPr>
                <w:sz w:val="15"/>
                <w:szCs w:val="15"/>
              </w:rPr>
              <w:t xml:space="preserve">Bayerischer Bauernverband </w:t>
            </w:r>
            <w:r w:rsidR="005963C9">
              <w:rPr>
                <w:sz w:val="15"/>
                <w:szCs w:val="15"/>
              </w:rPr>
              <w:t>∙</w:t>
            </w:r>
            <w:r w:rsidR="009353B6">
              <w:rPr>
                <w:sz w:val="15"/>
                <w:szCs w:val="15"/>
              </w:rPr>
              <w:t xml:space="preserve"> </w:t>
            </w:r>
            <w:r w:rsidR="009115F5">
              <w:rPr>
                <w:sz w:val="15"/>
                <w:szCs w:val="15"/>
              </w:rPr>
              <w:t>Geschäftsstelle Deggendorf</w:t>
            </w:r>
          </w:p>
          <w:p w:rsidR="00A42527" w:rsidRDefault="009115F5" w:rsidP="00243271">
            <w:pPr>
              <w:spacing w:line="160" w:lineRule="exact"/>
              <w:rPr>
                <w:sz w:val="15"/>
                <w:szCs w:val="15"/>
              </w:rPr>
            </w:pPr>
            <w:proofErr w:type="spellStart"/>
            <w:r>
              <w:rPr>
                <w:sz w:val="15"/>
                <w:szCs w:val="15"/>
              </w:rPr>
              <w:t>Graflinger</w:t>
            </w:r>
            <w:proofErr w:type="spellEnd"/>
            <w:r>
              <w:rPr>
                <w:sz w:val="15"/>
                <w:szCs w:val="15"/>
              </w:rPr>
              <w:t xml:space="preserve"> Str. 83</w:t>
            </w:r>
            <w:r w:rsidR="00806874">
              <w:rPr>
                <w:sz w:val="15"/>
                <w:szCs w:val="15"/>
              </w:rPr>
              <w:t>, 94469 Deggendorf</w:t>
            </w:r>
            <w:r>
              <w:rPr>
                <w:sz w:val="15"/>
                <w:szCs w:val="15"/>
              </w:rPr>
              <w:t xml:space="preserve">   </w:t>
            </w:r>
          </w:p>
          <w:p w:rsidR="00352E87" w:rsidRDefault="00352E87" w:rsidP="00243271">
            <w:pPr>
              <w:spacing w:line="160" w:lineRule="exact"/>
              <w:rPr>
                <w:sz w:val="15"/>
                <w:szCs w:val="15"/>
              </w:rPr>
            </w:pPr>
          </w:p>
          <w:p w:rsidR="00734A79" w:rsidRDefault="00734A79" w:rsidP="00243271">
            <w:pPr>
              <w:spacing w:line="160" w:lineRule="exact"/>
              <w:rPr>
                <w:sz w:val="15"/>
                <w:szCs w:val="15"/>
              </w:rPr>
            </w:pPr>
          </w:p>
          <w:p w:rsidR="00734A79" w:rsidRPr="00243271" w:rsidRDefault="00734A79" w:rsidP="00243271">
            <w:pPr>
              <w:spacing w:line="160" w:lineRule="exact"/>
              <w:rPr>
                <w:sz w:val="15"/>
                <w:szCs w:val="15"/>
              </w:rPr>
            </w:pPr>
          </w:p>
        </w:tc>
        <w:tc>
          <w:tcPr>
            <w:tcW w:w="1850" w:type="dxa"/>
            <w:vMerge w:val="restart"/>
          </w:tcPr>
          <w:p w:rsidR="00A42527" w:rsidRDefault="00A42527" w:rsidP="00942ED2">
            <w:pPr>
              <w:spacing w:line="180" w:lineRule="exact"/>
              <w:ind w:left="-23" w:right="170"/>
              <w:jc w:val="right"/>
              <w:rPr>
                <w:sz w:val="18"/>
                <w:szCs w:val="18"/>
              </w:rPr>
            </w:pPr>
            <w:r w:rsidRPr="00A42527">
              <w:rPr>
                <w:sz w:val="18"/>
                <w:szCs w:val="18"/>
              </w:rPr>
              <w:t>Anspre</w:t>
            </w:r>
            <w:r>
              <w:rPr>
                <w:sz w:val="18"/>
                <w:szCs w:val="18"/>
              </w:rPr>
              <w:t>chpartner:</w:t>
            </w:r>
          </w:p>
          <w:p w:rsidR="00A42527" w:rsidRDefault="00A42527" w:rsidP="00352E87">
            <w:pPr>
              <w:spacing w:line="240" w:lineRule="exact"/>
              <w:ind w:left="-23" w:right="17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Telefon:</w:t>
            </w:r>
          </w:p>
          <w:p w:rsidR="00A42527" w:rsidRDefault="00A42527" w:rsidP="00352E87">
            <w:pPr>
              <w:spacing w:line="240" w:lineRule="exact"/>
              <w:ind w:left="-23" w:right="17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Telefax:</w:t>
            </w:r>
          </w:p>
          <w:p w:rsidR="00A42527" w:rsidRDefault="00A42527" w:rsidP="00352E87">
            <w:pPr>
              <w:spacing w:line="240" w:lineRule="exact"/>
              <w:ind w:left="-23" w:right="17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E-Mail:</w:t>
            </w:r>
          </w:p>
          <w:p w:rsidR="00A42527" w:rsidRDefault="00A42527" w:rsidP="00352E87">
            <w:pPr>
              <w:spacing w:line="240" w:lineRule="exact"/>
              <w:ind w:left="-23" w:right="172"/>
              <w:jc w:val="right"/>
              <w:rPr>
                <w:sz w:val="18"/>
                <w:szCs w:val="18"/>
              </w:rPr>
            </w:pPr>
          </w:p>
          <w:p w:rsidR="00A42527" w:rsidRDefault="00A42527" w:rsidP="00352E87">
            <w:pPr>
              <w:spacing w:line="240" w:lineRule="exact"/>
              <w:ind w:left="-23" w:right="172"/>
              <w:jc w:val="right"/>
              <w:rPr>
                <w:sz w:val="18"/>
                <w:szCs w:val="18"/>
              </w:rPr>
            </w:pPr>
          </w:p>
          <w:p w:rsidR="00A42527" w:rsidRPr="00A42527" w:rsidRDefault="00A42527" w:rsidP="007F4318">
            <w:pPr>
              <w:spacing w:line="240" w:lineRule="exact"/>
              <w:ind w:left="-23" w:right="172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Datum:</w:t>
            </w:r>
            <w:r w:rsidR="007F4318">
              <w:rPr>
                <w:sz w:val="18"/>
                <w:szCs w:val="18"/>
              </w:rPr>
              <w:t xml:space="preserve"> 28.10.2019</w:t>
            </w:r>
          </w:p>
        </w:tc>
        <w:tc>
          <w:tcPr>
            <w:tcW w:w="3673" w:type="dxa"/>
            <w:vMerge w:val="restart"/>
          </w:tcPr>
          <w:p w:rsidR="00734A79" w:rsidRDefault="00806874" w:rsidP="00352E87">
            <w:pPr>
              <w:spacing w:line="240" w:lineRule="exact"/>
              <w:ind w:left="-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Geschäftsstelle Deggendorf</w:t>
            </w:r>
            <w:r>
              <w:rPr>
                <w:sz w:val="18"/>
                <w:szCs w:val="18"/>
              </w:rPr>
              <w:br/>
              <w:t>0991 373160</w:t>
            </w:r>
          </w:p>
          <w:p w:rsidR="00734A79" w:rsidRDefault="00806874" w:rsidP="00352E87">
            <w:pPr>
              <w:spacing w:line="240" w:lineRule="exact"/>
              <w:ind w:left="-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0991 37316-219</w:t>
            </w:r>
          </w:p>
          <w:p w:rsidR="00806874" w:rsidRPr="00734A79" w:rsidRDefault="00F54F52" w:rsidP="00352E87">
            <w:pPr>
              <w:spacing w:line="240" w:lineRule="exact"/>
              <w:ind w:left="-94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9B90DD" wp14:editId="6E1165DE">
                      <wp:simplePos x="0" y="0"/>
                      <wp:positionH relativeFrom="column">
                        <wp:posOffset>365855</wp:posOffset>
                      </wp:positionH>
                      <wp:positionV relativeFrom="paragraph">
                        <wp:posOffset>422995</wp:posOffset>
                      </wp:positionV>
                      <wp:extent cx="1214651" cy="1289714"/>
                      <wp:effectExtent l="0" t="0" r="0" b="5715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4651" cy="12897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27C3F" w:rsidRDefault="00F27C3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1A0E81" wp14:editId="46AB1F63">
                                        <wp:extent cx="857250" cy="1191895"/>
                                        <wp:effectExtent l="0" t="0" r="0" b="8255"/>
                                        <wp:docPr id="6" name="Grafik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weihnachtsstern.gif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7250" cy="1191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" o:spid="_x0000_s1026" type="#_x0000_t202" style="position:absolute;left:0;text-align:left;margin-left:28.8pt;margin-top:33.3pt;width:95.65pt;height:101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" filled="f" stroked="f" strokeweight=".5pt">
                      <v:textbox>
                        <w:txbxContent>
                          <w:p w:rsidR="00F27C3F" w:rsidRDefault="00F27C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7250" cy="1191895"/>
                                  <wp:effectExtent l="0" t="0" r="0" b="8255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eihnachtsstern.gif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250" cy="1191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7E77">
              <w:rPr>
                <w:sz w:val="18"/>
                <w:szCs w:val="18"/>
              </w:rPr>
              <w:t>Deggendorf@BayerischerBauernVerband.de</w:t>
            </w:r>
          </w:p>
        </w:tc>
      </w:tr>
      <w:tr w:rsidR="00A42527" w:rsidRPr="00A42527" w:rsidTr="000F746F">
        <w:trPr>
          <w:trHeight w:hRule="exact" w:val="2098"/>
        </w:trPr>
        <w:tc>
          <w:tcPr>
            <w:tcW w:w="4650" w:type="dxa"/>
            <w:gridSpan w:val="2"/>
          </w:tcPr>
          <w:p w:rsidR="00E97887" w:rsidRPr="00E12C59" w:rsidRDefault="00E97887" w:rsidP="00942ED2">
            <w:pPr>
              <w:spacing w:line="280" w:lineRule="exact"/>
            </w:pPr>
            <w:bookmarkStart w:id="1" w:name="Adressfeld"/>
            <w:bookmarkEnd w:id="1"/>
          </w:p>
        </w:tc>
        <w:tc>
          <w:tcPr>
            <w:tcW w:w="1850" w:type="dxa"/>
            <w:vMerge/>
          </w:tcPr>
          <w:p w:rsidR="00A42527" w:rsidRPr="009353B6" w:rsidRDefault="00A42527" w:rsidP="00243271">
            <w:pPr>
              <w:ind w:left="884"/>
              <w:rPr>
                <w:sz w:val="18"/>
                <w:szCs w:val="18"/>
              </w:rPr>
            </w:pPr>
          </w:p>
        </w:tc>
        <w:tc>
          <w:tcPr>
            <w:tcW w:w="3673" w:type="dxa"/>
            <w:vMerge/>
          </w:tcPr>
          <w:p w:rsidR="00A42527" w:rsidRPr="009353B6" w:rsidRDefault="00A42527" w:rsidP="00243271">
            <w:pPr>
              <w:ind w:left="884"/>
              <w:rPr>
                <w:sz w:val="18"/>
                <w:szCs w:val="18"/>
              </w:rPr>
            </w:pPr>
          </w:p>
        </w:tc>
      </w:tr>
      <w:tr w:rsidR="00A42527" w:rsidRPr="00A42527" w:rsidTr="000F746F">
        <w:tc>
          <w:tcPr>
            <w:tcW w:w="3717" w:type="dxa"/>
          </w:tcPr>
          <w:p w:rsidR="00A42527" w:rsidRPr="00A42527" w:rsidRDefault="00A42527" w:rsidP="00352E87">
            <w:pPr>
              <w:spacing w:line="240" w:lineRule="exact"/>
              <w:rPr>
                <w:sz w:val="18"/>
                <w:szCs w:val="18"/>
              </w:rPr>
            </w:pPr>
            <w:r w:rsidRPr="00A42527">
              <w:rPr>
                <w:sz w:val="18"/>
                <w:szCs w:val="18"/>
              </w:rPr>
              <w:t>Ihr Zeichen, Ihre Nachricht vom</w:t>
            </w:r>
          </w:p>
        </w:tc>
        <w:tc>
          <w:tcPr>
            <w:tcW w:w="6456" w:type="dxa"/>
            <w:gridSpan w:val="3"/>
          </w:tcPr>
          <w:p w:rsidR="00A42527" w:rsidRPr="00A42527" w:rsidRDefault="00A42527" w:rsidP="00352E87">
            <w:pPr>
              <w:spacing w:line="240" w:lineRule="exact"/>
              <w:ind w:left="-65"/>
              <w:rPr>
                <w:sz w:val="18"/>
                <w:szCs w:val="18"/>
              </w:rPr>
            </w:pPr>
            <w:r w:rsidRPr="00A42527">
              <w:rPr>
                <w:sz w:val="18"/>
                <w:szCs w:val="18"/>
              </w:rPr>
              <w:t>Unser Zeichen, unsere Nachricht vom</w:t>
            </w:r>
          </w:p>
        </w:tc>
      </w:tr>
      <w:tr w:rsidR="00A42527" w:rsidRPr="00352E87" w:rsidTr="000F746F">
        <w:tc>
          <w:tcPr>
            <w:tcW w:w="3717" w:type="dxa"/>
          </w:tcPr>
          <w:p w:rsidR="00A42527" w:rsidRPr="00352E87" w:rsidRDefault="00A42527" w:rsidP="0047070A">
            <w:pPr>
              <w:spacing w:line="240" w:lineRule="exact"/>
              <w:rPr>
                <w:sz w:val="18"/>
                <w:szCs w:val="18"/>
              </w:rPr>
            </w:pPr>
          </w:p>
        </w:tc>
        <w:tc>
          <w:tcPr>
            <w:tcW w:w="6456" w:type="dxa"/>
            <w:gridSpan w:val="3"/>
          </w:tcPr>
          <w:p w:rsidR="00A42527" w:rsidRDefault="00A42527" w:rsidP="0047070A">
            <w:pPr>
              <w:spacing w:line="240" w:lineRule="exact"/>
              <w:ind w:left="-65"/>
              <w:rPr>
                <w:sz w:val="18"/>
                <w:szCs w:val="18"/>
              </w:rPr>
            </w:pPr>
          </w:p>
          <w:p w:rsidR="00734A79" w:rsidRPr="00352E87" w:rsidRDefault="00734A79" w:rsidP="0047070A">
            <w:pPr>
              <w:spacing w:line="240" w:lineRule="exact"/>
              <w:ind w:left="-65"/>
              <w:rPr>
                <w:sz w:val="18"/>
                <w:szCs w:val="18"/>
              </w:rPr>
            </w:pPr>
          </w:p>
        </w:tc>
      </w:tr>
    </w:tbl>
    <w:p w:rsidR="000F746F" w:rsidRPr="00A56062" w:rsidRDefault="000F746F" w:rsidP="000F746F">
      <w:pPr>
        <w:keepNext/>
        <w:overflowPunct w:val="0"/>
        <w:autoSpaceDE w:val="0"/>
        <w:autoSpaceDN w:val="0"/>
        <w:adjustRightInd w:val="0"/>
        <w:textAlignment w:val="baseline"/>
        <w:outlineLvl w:val="2"/>
        <w:rPr>
          <w:b/>
          <w:bCs/>
          <w:i/>
          <w:iCs/>
          <w:sz w:val="32"/>
          <w:szCs w:val="20"/>
        </w:rPr>
      </w:pPr>
      <w:r w:rsidRPr="00A56062">
        <w:rPr>
          <w:b/>
          <w:bCs/>
          <w:i/>
          <w:iCs/>
          <w:sz w:val="32"/>
          <w:szCs w:val="20"/>
        </w:rPr>
        <w:t xml:space="preserve">Einladung zur vorweihnachtlichen </w:t>
      </w:r>
      <w:proofErr w:type="spellStart"/>
      <w:r w:rsidRPr="00A56062">
        <w:rPr>
          <w:b/>
          <w:bCs/>
          <w:i/>
          <w:iCs/>
          <w:sz w:val="32"/>
          <w:szCs w:val="20"/>
        </w:rPr>
        <w:t>Ortsbäuerinnen</w:t>
      </w:r>
      <w:r w:rsidR="00791F93" w:rsidRPr="00A56062">
        <w:rPr>
          <w:b/>
          <w:bCs/>
          <w:i/>
          <w:iCs/>
          <w:sz w:val="32"/>
          <w:szCs w:val="20"/>
        </w:rPr>
        <w:t>tagung</w:t>
      </w:r>
      <w:proofErr w:type="spellEnd"/>
    </w:p>
    <w:p w:rsidR="000F746F" w:rsidRPr="00645BDE" w:rsidRDefault="000F746F" w:rsidP="000F746F">
      <w:pPr>
        <w:rPr>
          <w:b/>
          <w:bCs/>
          <w:i/>
          <w:iCs/>
          <w:sz w:val="24"/>
        </w:rPr>
      </w:pPr>
    </w:p>
    <w:p w:rsidR="000F746F" w:rsidRPr="00A56062" w:rsidRDefault="008965B7" w:rsidP="000F746F">
      <w:pPr>
        <w:tabs>
          <w:tab w:val="center" w:pos="4536"/>
          <w:tab w:val="right" w:pos="9072"/>
        </w:tabs>
      </w:pPr>
      <w:r>
        <w:t>Sehr geehrte Damen und Herren</w:t>
      </w:r>
      <w:bookmarkStart w:id="2" w:name="_GoBack"/>
      <w:bookmarkEnd w:id="2"/>
      <w:r w:rsidR="007240B7" w:rsidRPr="00A56062">
        <w:t>,</w:t>
      </w:r>
    </w:p>
    <w:p w:rsidR="000F746F" w:rsidRPr="00A56062" w:rsidRDefault="000F746F" w:rsidP="000F746F"/>
    <w:p w:rsidR="000F746F" w:rsidRPr="00A56062" w:rsidRDefault="000F746F" w:rsidP="000F746F">
      <w:pPr>
        <w:rPr>
          <w:rFonts w:cs="Arial"/>
        </w:rPr>
      </w:pPr>
      <w:r w:rsidRPr="00A56062">
        <w:rPr>
          <w:rFonts w:cs="Arial"/>
        </w:rPr>
        <w:t xml:space="preserve">im Auftrag unserer Kreisbäuerin, Frau Rosmarie Mattis, laden wir Sie ein zu unserer vorweihnachtlichen </w:t>
      </w:r>
      <w:proofErr w:type="spellStart"/>
      <w:r w:rsidR="00791F93" w:rsidRPr="00A56062">
        <w:rPr>
          <w:rFonts w:cs="Arial"/>
        </w:rPr>
        <w:t>Ortsbäuerinnentagung</w:t>
      </w:r>
      <w:proofErr w:type="spellEnd"/>
      <w:r w:rsidRPr="00A56062">
        <w:rPr>
          <w:rFonts w:cs="Arial"/>
        </w:rPr>
        <w:t xml:space="preserve"> am</w:t>
      </w:r>
    </w:p>
    <w:p w:rsidR="000F746F" w:rsidRPr="00A56062" w:rsidRDefault="000F746F" w:rsidP="000F746F"/>
    <w:p w:rsidR="000F746F" w:rsidRPr="00A56062" w:rsidRDefault="00B96B42" w:rsidP="000F746F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3"/>
        <w:rPr>
          <w:b/>
          <w:bCs/>
          <w:sz w:val="28"/>
          <w:szCs w:val="28"/>
        </w:rPr>
      </w:pPr>
      <w:r w:rsidRPr="00A56062">
        <w:rPr>
          <w:b/>
          <w:bCs/>
          <w:sz w:val="28"/>
          <w:szCs w:val="28"/>
        </w:rPr>
        <w:t>Dien</w:t>
      </w:r>
      <w:r w:rsidR="000F746F" w:rsidRPr="00A56062">
        <w:rPr>
          <w:b/>
          <w:bCs/>
          <w:sz w:val="28"/>
          <w:szCs w:val="28"/>
        </w:rPr>
        <w:t xml:space="preserve">stag, den </w:t>
      </w:r>
      <w:r w:rsidRPr="00A56062">
        <w:rPr>
          <w:b/>
          <w:bCs/>
          <w:sz w:val="28"/>
          <w:szCs w:val="28"/>
        </w:rPr>
        <w:t>26. November 2019</w:t>
      </w:r>
    </w:p>
    <w:p w:rsidR="00903FF3" w:rsidRPr="00A56062" w:rsidRDefault="00853521" w:rsidP="000F746F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3"/>
        <w:rPr>
          <w:b/>
          <w:bCs/>
        </w:rPr>
      </w:pPr>
      <w:r w:rsidRPr="00A56062">
        <w:rPr>
          <w:b/>
          <w:bCs/>
        </w:rPr>
        <w:t>im Hotel Gasthof Bayerischer Löwe</w:t>
      </w:r>
      <w:r w:rsidR="001D19DC" w:rsidRPr="00A56062">
        <w:rPr>
          <w:b/>
          <w:bCs/>
        </w:rPr>
        <w:t xml:space="preserve"> (</w:t>
      </w:r>
      <w:r w:rsidRPr="00A56062">
        <w:rPr>
          <w:b/>
          <w:bCs/>
        </w:rPr>
        <w:t xml:space="preserve">Familie </w:t>
      </w:r>
      <w:proofErr w:type="spellStart"/>
      <w:r w:rsidRPr="00A56062">
        <w:rPr>
          <w:b/>
          <w:bCs/>
        </w:rPr>
        <w:t>Gerstl</w:t>
      </w:r>
      <w:proofErr w:type="spellEnd"/>
      <w:r w:rsidR="001D19DC" w:rsidRPr="00A56062">
        <w:rPr>
          <w:b/>
          <w:bCs/>
        </w:rPr>
        <w:t>)</w:t>
      </w:r>
    </w:p>
    <w:p w:rsidR="00B0381D" w:rsidRPr="00A56062" w:rsidRDefault="00903FF3" w:rsidP="000F746F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3"/>
        <w:rPr>
          <w:b/>
          <w:bCs/>
          <w:highlight w:val="yellow"/>
        </w:rPr>
      </w:pPr>
      <w:r w:rsidRPr="00A56062">
        <w:rPr>
          <w:b/>
          <w:bCs/>
        </w:rPr>
        <w:t>Vorstadt 10, 94486</w:t>
      </w:r>
      <w:r w:rsidR="0054466F" w:rsidRPr="00A56062">
        <w:rPr>
          <w:b/>
          <w:bCs/>
        </w:rPr>
        <w:t xml:space="preserve"> </w:t>
      </w:r>
      <w:proofErr w:type="spellStart"/>
      <w:r w:rsidR="00853521" w:rsidRPr="00A56062">
        <w:rPr>
          <w:b/>
          <w:bCs/>
        </w:rPr>
        <w:t>Osterhofen</w:t>
      </w:r>
      <w:proofErr w:type="spellEnd"/>
    </w:p>
    <w:p w:rsidR="00B0381D" w:rsidRPr="00A56062" w:rsidRDefault="00CB424C" w:rsidP="000F746F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3"/>
        <w:rPr>
          <w:b/>
          <w:bCs/>
          <w:sz w:val="28"/>
          <w:szCs w:val="28"/>
        </w:rPr>
      </w:pPr>
      <w:r w:rsidRPr="00A56062">
        <w:rPr>
          <w:b/>
          <w:bCs/>
        </w:rPr>
        <w:t>Beginn 13:3</w:t>
      </w:r>
      <w:r w:rsidR="00B0381D" w:rsidRPr="00A56062">
        <w:rPr>
          <w:b/>
          <w:bCs/>
        </w:rPr>
        <w:t>0 Uhr</w:t>
      </w:r>
    </w:p>
    <w:p w:rsidR="000F746F" w:rsidRPr="00A56062" w:rsidRDefault="000F746F" w:rsidP="000F746F">
      <w:pPr>
        <w:rPr>
          <w:b/>
          <w:bCs/>
        </w:rPr>
      </w:pPr>
    </w:p>
    <w:p w:rsidR="00642C26" w:rsidRDefault="00DB4B24" w:rsidP="000F746F">
      <w:pPr>
        <w:rPr>
          <w:rFonts w:cs="Arial"/>
          <w:bCs/>
          <w:sz w:val="18"/>
          <w:szCs w:val="18"/>
        </w:rPr>
      </w:pPr>
      <w:r w:rsidRPr="00A56062">
        <w:rPr>
          <w:rFonts w:cs="Arial"/>
          <w:bCs/>
          <w:sz w:val="18"/>
          <w:szCs w:val="18"/>
        </w:rPr>
        <w:t>Hinweis zu den Parkmöglichkeiten</w:t>
      </w:r>
      <w:r w:rsidR="00642C26" w:rsidRPr="00A56062">
        <w:rPr>
          <w:rFonts w:cs="Arial"/>
          <w:bCs/>
          <w:sz w:val="18"/>
          <w:szCs w:val="18"/>
        </w:rPr>
        <w:t xml:space="preserve">: </w:t>
      </w:r>
      <w:r w:rsidR="00903FF3" w:rsidRPr="00A56062">
        <w:rPr>
          <w:rFonts w:cs="Arial"/>
          <w:bCs/>
          <w:sz w:val="18"/>
          <w:szCs w:val="18"/>
        </w:rPr>
        <w:t>B</w:t>
      </w:r>
      <w:r w:rsidR="00642C26" w:rsidRPr="00A56062">
        <w:rPr>
          <w:rFonts w:cs="Arial"/>
          <w:bCs/>
          <w:sz w:val="18"/>
          <w:szCs w:val="18"/>
        </w:rPr>
        <w:t xml:space="preserve">itte meiden Sie </w:t>
      </w:r>
      <w:r w:rsidR="00705712" w:rsidRPr="00A56062">
        <w:rPr>
          <w:rFonts w:cs="Arial"/>
          <w:bCs/>
          <w:sz w:val="18"/>
          <w:szCs w:val="18"/>
        </w:rPr>
        <w:t>die Parkplätze auf der gegenüberliegenden Seite</w:t>
      </w:r>
      <w:r w:rsidR="00CC60F4" w:rsidRPr="00A56062">
        <w:rPr>
          <w:rFonts w:cs="Arial"/>
          <w:bCs/>
          <w:sz w:val="18"/>
          <w:szCs w:val="18"/>
        </w:rPr>
        <w:t xml:space="preserve"> </w:t>
      </w:r>
      <w:r w:rsidR="007B7712" w:rsidRPr="00A56062">
        <w:rPr>
          <w:rFonts w:cs="Arial"/>
          <w:bCs/>
          <w:sz w:val="18"/>
          <w:szCs w:val="18"/>
        </w:rPr>
        <w:t xml:space="preserve">vom Hotel </w:t>
      </w:r>
      <w:r w:rsidR="00D20118" w:rsidRPr="00A56062">
        <w:rPr>
          <w:rFonts w:cs="Arial"/>
          <w:bCs/>
          <w:sz w:val="18"/>
          <w:szCs w:val="18"/>
        </w:rPr>
        <w:t>(siehe Übersichtsplan)</w:t>
      </w:r>
    </w:p>
    <w:p w:rsidR="00645BDE" w:rsidRDefault="00645BDE" w:rsidP="000F746F">
      <w:pPr>
        <w:rPr>
          <w:rFonts w:cs="Arial"/>
          <w:bCs/>
          <w:sz w:val="18"/>
          <w:szCs w:val="18"/>
        </w:rPr>
      </w:pPr>
    </w:p>
    <w:p w:rsidR="00645BDE" w:rsidRPr="00A56062" w:rsidRDefault="00645BDE" w:rsidP="000F746F">
      <w:pPr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Gerne können auch noch Plätzchen für den Verkauf am Deggendorfer Christkindlmarkt mitgebracht werden.</w:t>
      </w:r>
    </w:p>
    <w:p w:rsidR="00DD3A78" w:rsidRPr="00A56062" w:rsidRDefault="00DD3A78" w:rsidP="000F746F">
      <w:pPr>
        <w:rPr>
          <w:bCs/>
          <w:highlight w:val="yellow"/>
        </w:rPr>
      </w:pPr>
    </w:p>
    <w:p w:rsidR="000F746F" w:rsidRPr="00A56062" w:rsidRDefault="000F746F" w:rsidP="000F746F">
      <w:pPr>
        <w:rPr>
          <w:rFonts w:cs="Arial"/>
          <w:b/>
        </w:rPr>
      </w:pPr>
      <w:r w:rsidRPr="00A56062">
        <w:rPr>
          <w:rFonts w:cs="Arial"/>
          <w:b/>
        </w:rPr>
        <w:t>Programm:</w:t>
      </w:r>
    </w:p>
    <w:p w:rsidR="000F746F" w:rsidRPr="00A56062" w:rsidRDefault="000F746F" w:rsidP="000F746F">
      <w:pPr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 w:rsidRPr="00A56062">
        <w:rPr>
          <w:rFonts w:cs="Arial"/>
        </w:rPr>
        <w:t>Begrüßung</w:t>
      </w:r>
      <w:r w:rsidR="00B0381D" w:rsidRPr="00A56062">
        <w:rPr>
          <w:rFonts w:cs="Arial"/>
        </w:rPr>
        <w:t xml:space="preserve"> und Jahresrückblick durch Kreisbäuerin Rosmarie Mattis</w:t>
      </w:r>
    </w:p>
    <w:p w:rsidR="000F746F" w:rsidRPr="00A56062" w:rsidRDefault="00165ACD" w:rsidP="00820613">
      <w:pPr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 w:rsidRPr="00A56062">
        <w:rPr>
          <w:rFonts w:cs="Arial"/>
        </w:rPr>
        <w:t>Frau Elisabe</w:t>
      </w:r>
      <w:r w:rsidR="00DF7962" w:rsidRPr="00A56062">
        <w:rPr>
          <w:rFonts w:cs="Arial"/>
        </w:rPr>
        <w:t>th Simon, als die neue Leiterin</w:t>
      </w:r>
      <w:r w:rsidRPr="00A56062">
        <w:rPr>
          <w:rFonts w:cs="Arial"/>
        </w:rPr>
        <w:t xml:space="preserve"> der LVHS in </w:t>
      </w:r>
      <w:proofErr w:type="spellStart"/>
      <w:r w:rsidRPr="00A56062">
        <w:rPr>
          <w:rFonts w:cs="Arial"/>
        </w:rPr>
        <w:t>Niederalteich</w:t>
      </w:r>
      <w:proofErr w:type="spellEnd"/>
      <w:r w:rsidRPr="00A56062">
        <w:rPr>
          <w:rFonts w:cs="Arial"/>
        </w:rPr>
        <w:t>, stellt sich vor und gibt Einblick über den Hintergrund der LVHS und deren Zielsetzung</w:t>
      </w:r>
    </w:p>
    <w:p w:rsidR="00B0381D" w:rsidRPr="00A56062" w:rsidRDefault="00B0381D" w:rsidP="000F746F">
      <w:pPr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 w:rsidRPr="00A56062">
        <w:rPr>
          <w:rFonts w:cs="Arial"/>
        </w:rPr>
        <w:t>adventliche Feie</w:t>
      </w:r>
      <w:r w:rsidR="00D20118" w:rsidRPr="00A56062">
        <w:rPr>
          <w:rFonts w:cs="Arial"/>
        </w:rPr>
        <w:t xml:space="preserve">r mit gemütlichen Beisammensein - </w:t>
      </w:r>
      <w:r w:rsidR="00165ACD" w:rsidRPr="00A56062">
        <w:rPr>
          <w:rFonts w:cs="Arial"/>
        </w:rPr>
        <w:t>Einladung</w:t>
      </w:r>
      <w:r w:rsidRPr="00A56062">
        <w:rPr>
          <w:rFonts w:cs="Arial"/>
        </w:rPr>
        <w:t xml:space="preserve"> zu Kaffee und Kuchen</w:t>
      </w:r>
    </w:p>
    <w:p w:rsidR="00B0381D" w:rsidRPr="00A56062" w:rsidRDefault="00B0381D" w:rsidP="000F746F">
      <w:pPr>
        <w:numPr>
          <w:ilvl w:val="0"/>
          <w:numId w:val="4"/>
        </w:numPr>
        <w:overflowPunct w:val="0"/>
        <w:autoSpaceDE w:val="0"/>
        <w:autoSpaceDN w:val="0"/>
        <w:adjustRightInd w:val="0"/>
        <w:textAlignment w:val="baseline"/>
        <w:rPr>
          <w:rFonts w:cs="Arial"/>
        </w:rPr>
      </w:pPr>
      <w:r w:rsidRPr="00A56062">
        <w:rPr>
          <w:rFonts w:cs="Arial"/>
        </w:rPr>
        <w:t>Schlusswort stellvertretende Kreisbäuerin Heidi Wenig</w:t>
      </w:r>
    </w:p>
    <w:p w:rsidR="000F746F" w:rsidRPr="00A56062" w:rsidRDefault="000F746F" w:rsidP="000F746F">
      <w:pPr>
        <w:ind w:left="360"/>
      </w:pPr>
    </w:p>
    <w:p w:rsidR="000F746F" w:rsidRPr="00A56062" w:rsidRDefault="000F746F" w:rsidP="000F746F">
      <w:r w:rsidRPr="00A56062">
        <w:t xml:space="preserve">Umrahmt wird die Veranstaltung von den Donauwald-Sängerinnen unter der Leitung von Herrn </w:t>
      </w:r>
      <w:proofErr w:type="spellStart"/>
      <w:r w:rsidRPr="00A56062">
        <w:t>Slavik</w:t>
      </w:r>
      <w:proofErr w:type="spellEnd"/>
      <w:r w:rsidRPr="00A56062">
        <w:t xml:space="preserve">. </w:t>
      </w:r>
    </w:p>
    <w:p w:rsidR="000F746F" w:rsidRPr="00A56062" w:rsidRDefault="000F746F" w:rsidP="000F746F"/>
    <w:p w:rsidR="000F746F" w:rsidRPr="00A56062" w:rsidRDefault="00EA367E" w:rsidP="000F746F">
      <w:r w:rsidRPr="00A56062">
        <w:t>Wir freuen uns auf Ihr zahlreiches Erscheinen.</w:t>
      </w:r>
    </w:p>
    <w:p w:rsidR="000F746F" w:rsidRPr="00A56062" w:rsidRDefault="000F746F" w:rsidP="000F746F"/>
    <w:p w:rsidR="000F746F" w:rsidRPr="00A56062" w:rsidRDefault="000F746F" w:rsidP="000F746F">
      <w:r w:rsidRPr="00A56062">
        <w:t>Mit freundlichen Grüßen</w:t>
      </w:r>
    </w:p>
    <w:p w:rsidR="000F746F" w:rsidRPr="00A56062" w:rsidRDefault="000F746F" w:rsidP="000F746F">
      <w:r w:rsidRPr="00A5606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B7BE7A" wp14:editId="60134B39">
                <wp:simplePos x="0" y="0"/>
                <wp:positionH relativeFrom="column">
                  <wp:posOffset>1889125</wp:posOffset>
                </wp:positionH>
                <wp:positionV relativeFrom="paragraph">
                  <wp:posOffset>166370</wp:posOffset>
                </wp:positionV>
                <wp:extent cx="0" cy="609600"/>
                <wp:effectExtent l="0" t="0" r="0" b="0"/>
                <wp:wrapNone/>
                <wp:docPr id="20" name="Gerade Verbindung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2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75pt,13.1pt" to="148.7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" strokecolor="white"/>
            </w:pict>
          </mc:Fallback>
        </mc:AlternateContent>
      </w:r>
      <w:r w:rsidRPr="00A5606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39C21D" wp14:editId="45D8CEC4">
                <wp:simplePos x="0" y="0"/>
                <wp:positionH relativeFrom="column">
                  <wp:posOffset>1889125</wp:posOffset>
                </wp:positionH>
                <wp:positionV relativeFrom="paragraph">
                  <wp:posOffset>166370</wp:posOffset>
                </wp:positionV>
                <wp:extent cx="0" cy="685800"/>
                <wp:effectExtent l="0" t="0" r="0" b="0"/>
                <wp:wrapNone/>
                <wp:docPr id="19" name="Gerade Verbindung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75pt,13.1pt" to="148.75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" strokecolor="white"/>
            </w:pict>
          </mc:Fallback>
        </mc:AlternateContent>
      </w:r>
      <w:r w:rsidRPr="00A5606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811530" wp14:editId="5816A010">
                <wp:simplePos x="0" y="0"/>
                <wp:positionH relativeFrom="column">
                  <wp:posOffset>1889125</wp:posOffset>
                </wp:positionH>
                <wp:positionV relativeFrom="paragraph">
                  <wp:posOffset>166370</wp:posOffset>
                </wp:positionV>
                <wp:extent cx="0" cy="609600"/>
                <wp:effectExtent l="0" t="0" r="0" b="0"/>
                <wp:wrapNone/>
                <wp:docPr id="18" name="Gerade Verbindung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75pt,13.1pt" to="148.7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" strokecolor="white"/>
            </w:pict>
          </mc:Fallback>
        </mc:AlternateContent>
      </w:r>
      <w:r w:rsidRPr="00A5606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07668B" wp14:editId="71F5CF70">
                <wp:simplePos x="0" y="0"/>
                <wp:positionH relativeFrom="column">
                  <wp:posOffset>2041525</wp:posOffset>
                </wp:positionH>
                <wp:positionV relativeFrom="paragraph">
                  <wp:posOffset>166370</wp:posOffset>
                </wp:positionV>
                <wp:extent cx="0" cy="0"/>
                <wp:effectExtent l="0" t="0" r="0" b="0"/>
                <wp:wrapNone/>
                <wp:docPr id="17" name="Gerade Verbindung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75pt,13.1pt" to="160.7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"/>
            </w:pict>
          </mc:Fallback>
        </mc:AlternateContent>
      </w:r>
    </w:p>
    <w:p w:rsidR="000F746F" w:rsidRPr="00A56062" w:rsidRDefault="000F5F09" w:rsidP="000F746F">
      <w:r w:rsidRPr="00A56062">
        <w:rPr>
          <w:noProof/>
        </w:rPr>
        <w:drawing>
          <wp:inline distT="0" distB="0" distL="0" distR="0" wp14:anchorId="7E240015" wp14:editId="46242455">
            <wp:extent cx="2108580" cy="388961"/>
            <wp:effectExtent l="0" t="0" r="635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64" cy="38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46F" w:rsidRPr="00A56062">
        <w:tab/>
      </w:r>
      <w:r w:rsidR="000F746F" w:rsidRPr="00A56062">
        <w:tab/>
      </w:r>
      <w:r w:rsidR="000F746F" w:rsidRPr="00A56062">
        <w:tab/>
      </w:r>
      <w:r w:rsidR="000F746F" w:rsidRPr="00A56062">
        <w:tab/>
      </w:r>
      <w:r w:rsidR="000F746F" w:rsidRPr="00A56062">
        <w:tab/>
      </w:r>
      <w:r w:rsidR="007F4318" w:rsidRPr="006E3DD4">
        <w:rPr>
          <w:noProof/>
        </w:rPr>
        <w:drawing>
          <wp:inline distT="0" distB="0" distL="0" distR="0" wp14:anchorId="058481F7" wp14:editId="477A921C">
            <wp:extent cx="1132840" cy="30734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46F" w:rsidRPr="00A56062" w:rsidRDefault="000F5F09" w:rsidP="000F746F">
      <w:r w:rsidRPr="00A56062">
        <w:t>Rosmarie Mattis</w:t>
      </w:r>
      <w:r w:rsidR="000F746F" w:rsidRPr="00A56062">
        <w:tab/>
      </w:r>
      <w:r w:rsidR="000F746F" w:rsidRPr="00A56062">
        <w:tab/>
      </w:r>
      <w:r w:rsidR="000F746F" w:rsidRPr="00A56062">
        <w:tab/>
      </w:r>
      <w:r w:rsidR="000F746F" w:rsidRPr="00A56062">
        <w:tab/>
      </w:r>
      <w:r w:rsidR="000F746F" w:rsidRPr="00A56062">
        <w:tab/>
      </w:r>
      <w:r w:rsidR="000F746F" w:rsidRPr="00A56062">
        <w:tab/>
      </w:r>
      <w:r w:rsidR="000F746F" w:rsidRPr="00A56062">
        <w:tab/>
      </w:r>
      <w:r w:rsidR="00B0381D" w:rsidRPr="00A56062">
        <w:t>Ingrid Ecker</w:t>
      </w:r>
      <w:r w:rsidR="000F746F" w:rsidRPr="00A56062">
        <w:t xml:space="preserve"> </w:t>
      </w:r>
    </w:p>
    <w:p w:rsidR="00820613" w:rsidRPr="00A56062" w:rsidRDefault="000F746F" w:rsidP="000F746F">
      <w:r w:rsidRPr="00A56062">
        <w:t>Kreisbäuerin</w:t>
      </w:r>
      <w:r w:rsidRPr="00A56062">
        <w:tab/>
      </w:r>
      <w:r w:rsidRPr="00A56062">
        <w:tab/>
      </w:r>
      <w:r w:rsidR="000F5F09" w:rsidRPr="00A56062">
        <w:tab/>
      </w:r>
      <w:r w:rsidR="000F5F09" w:rsidRPr="00A56062">
        <w:tab/>
      </w:r>
      <w:r w:rsidRPr="00A56062">
        <w:tab/>
      </w:r>
      <w:r w:rsidRPr="00A56062">
        <w:tab/>
      </w:r>
      <w:r w:rsidRPr="00A56062">
        <w:tab/>
      </w:r>
      <w:r w:rsidRPr="00A56062">
        <w:tab/>
        <w:t>Geschäftsführer</w:t>
      </w:r>
      <w:r w:rsidR="00B0381D" w:rsidRPr="00A56062">
        <w:t>in</w:t>
      </w:r>
    </w:p>
    <w:p w:rsidR="00820613" w:rsidRPr="00A56062" w:rsidRDefault="00820613" w:rsidP="00AC2803">
      <w:pPr>
        <w:jc w:val="both"/>
        <w:rPr>
          <w:b/>
          <w:noProof/>
        </w:rPr>
      </w:pPr>
      <w:r w:rsidRPr="00A56062">
        <w:rPr>
          <w:b/>
          <w:noProof/>
        </w:rPr>
        <w:lastRenderedPageBreak/>
        <w:t>Aktuelle Informationen:</w:t>
      </w:r>
    </w:p>
    <w:p w:rsidR="00820613" w:rsidRPr="00A56062" w:rsidRDefault="00820613" w:rsidP="00AC2803">
      <w:pPr>
        <w:jc w:val="both"/>
        <w:rPr>
          <w:noProof/>
        </w:rPr>
      </w:pPr>
    </w:p>
    <w:p w:rsidR="00820613" w:rsidRPr="00A56062" w:rsidRDefault="00AC2803" w:rsidP="00AC2803">
      <w:pPr>
        <w:jc w:val="both"/>
        <w:rPr>
          <w:b/>
          <w:noProof/>
        </w:rPr>
      </w:pPr>
      <w:r w:rsidRPr="00A56062">
        <w:rPr>
          <w:b/>
          <w:noProof/>
        </w:rPr>
        <w:t>Kurs „</w:t>
      </w:r>
      <w:r w:rsidR="00820613" w:rsidRPr="00A56062">
        <w:rPr>
          <w:b/>
          <w:noProof/>
        </w:rPr>
        <w:t>Notfall- und Vertretungs-Check Bayern – handlungsfähig in allen Fällen</w:t>
      </w:r>
      <w:r w:rsidRPr="00A56062">
        <w:rPr>
          <w:b/>
          <w:noProof/>
        </w:rPr>
        <w:t>“</w:t>
      </w:r>
    </w:p>
    <w:p w:rsidR="00387B7F" w:rsidRPr="00A56062" w:rsidRDefault="00387B7F" w:rsidP="00AC2803">
      <w:pPr>
        <w:jc w:val="both"/>
        <w:rPr>
          <w:b/>
          <w:noProof/>
          <w:sz w:val="6"/>
          <w:szCs w:val="6"/>
        </w:rPr>
      </w:pPr>
    </w:p>
    <w:p w:rsidR="00903FF3" w:rsidRPr="00A56062" w:rsidRDefault="00AC2803" w:rsidP="00AC2803">
      <w:pPr>
        <w:jc w:val="both"/>
        <w:rPr>
          <w:sz w:val="20"/>
        </w:rPr>
      </w:pPr>
      <w:r w:rsidRPr="00A56062">
        <w:rPr>
          <w:sz w:val="20"/>
        </w:rPr>
        <w:t>Jeder will vor Krisen und Belastungsproben im Familienbetrieb verschont bleiben und doch kennt jeder von uns auch Fälle, wo sich landwirtschaftliche Familien solchen Krisen und</w:t>
      </w:r>
      <w:r w:rsidR="00387B7F" w:rsidRPr="00A56062">
        <w:rPr>
          <w:sz w:val="20"/>
        </w:rPr>
        <w:t xml:space="preserve"> </w:t>
      </w:r>
      <w:r w:rsidRPr="00A56062">
        <w:rPr>
          <w:sz w:val="20"/>
        </w:rPr>
        <w:t>Belastungen stellen mussten. Für Unfall, Krankheit und Alter gilt es, vorbereitet zu sein. Aber auch für Vertretungen im Urlaub sollten Arbeitshilfen zusammengestellt werden. Dabei s</w:t>
      </w:r>
      <w:r w:rsidR="00535892" w:rsidRPr="00A56062">
        <w:rPr>
          <w:sz w:val="20"/>
        </w:rPr>
        <w:t>oll</w:t>
      </w:r>
      <w:r w:rsidRPr="00A56062">
        <w:rPr>
          <w:sz w:val="20"/>
        </w:rPr>
        <w:t xml:space="preserve"> Sie der Kurs „Notfall- und Vertretungs-Check“ unterstützen. K</w:t>
      </w:r>
      <w:r w:rsidR="00535892" w:rsidRPr="00A56062">
        <w:rPr>
          <w:sz w:val="20"/>
        </w:rPr>
        <w:t xml:space="preserve">ursinhalte sind </w:t>
      </w:r>
      <w:r w:rsidRPr="00A56062">
        <w:rPr>
          <w:sz w:val="20"/>
        </w:rPr>
        <w:t>u.a. Informationen zu Versicherungen und Vermögensvorsorge, aber auch zu rechtsverbindlichen Vertretungs- und Entscheidungsbefu</w:t>
      </w:r>
      <w:r w:rsidR="00535892" w:rsidRPr="00A56062">
        <w:rPr>
          <w:sz w:val="20"/>
        </w:rPr>
        <w:t>gnisse</w:t>
      </w:r>
      <w:r w:rsidR="00837C09" w:rsidRPr="00A56062">
        <w:rPr>
          <w:sz w:val="20"/>
        </w:rPr>
        <w:t>n</w:t>
      </w:r>
      <w:r w:rsidR="00535892" w:rsidRPr="00A56062">
        <w:rPr>
          <w:sz w:val="20"/>
        </w:rPr>
        <w:t>, wie z.B. Patientenverfügung oder Vorsorgevollmacht, sowie die gesetzeskonforme Organisation von Unterlagen zu betrieblichen Arbeitsabläufen für den Einsatz eines Betriebshelfers.</w:t>
      </w:r>
    </w:p>
    <w:p w:rsidR="00AC2803" w:rsidRPr="00A56062" w:rsidRDefault="00AC2803" w:rsidP="00AC2803">
      <w:pPr>
        <w:jc w:val="both"/>
        <w:rPr>
          <w:sz w:val="20"/>
        </w:rPr>
      </w:pPr>
    </w:p>
    <w:p w:rsidR="00903FF3" w:rsidRPr="00A56062" w:rsidRDefault="00AC2803" w:rsidP="00AC2803">
      <w:pPr>
        <w:jc w:val="both"/>
        <w:rPr>
          <w:sz w:val="20"/>
        </w:rPr>
      </w:pPr>
      <w:r w:rsidRPr="00A56062">
        <w:rPr>
          <w:sz w:val="20"/>
        </w:rPr>
        <w:t>Klären Sie alle im Kurs</w:t>
      </w:r>
      <w:r w:rsidR="00535892" w:rsidRPr="00A56062">
        <w:rPr>
          <w:sz w:val="20"/>
        </w:rPr>
        <w:t xml:space="preserve"> erkannte</w:t>
      </w:r>
      <w:r w:rsidR="00953C21" w:rsidRPr="00A56062">
        <w:rPr>
          <w:sz w:val="20"/>
        </w:rPr>
        <w:t>n</w:t>
      </w:r>
      <w:r w:rsidR="00535892" w:rsidRPr="00A56062">
        <w:rPr>
          <w:sz w:val="20"/>
        </w:rPr>
        <w:t xml:space="preserve"> Lücken in der Notfall-Vorsorge und gehen Sie mit gutem Gewissen in die Zukunft, alles Wichtige für den Notfall erledigt zu haben. </w:t>
      </w:r>
    </w:p>
    <w:p w:rsidR="00535892" w:rsidRPr="00A56062" w:rsidRDefault="00535892" w:rsidP="00AC2803">
      <w:pPr>
        <w:jc w:val="both"/>
        <w:rPr>
          <w:sz w:val="20"/>
        </w:rPr>
      </w:pPr>
    </w:p>
    <w:p w:rsidR="00535892" w:rsidRPr="00A56062" w:rsidRDefault="00535892" w:rsidP="00AC2803">
      <w:pPr>
        <w:jc w:val="both"/>
        <w:rPr>
          <w:sz w:val="20"/>
        </w:rPr>
      </w:pPr>
      <w:r w:rsidRPr="00A56062">
        <w:rPr>
          <w:sz w:val="20"/>
        </w:rPr>
        <w:t xml:space="preserve">Termine für den Notfall- und Vertretungs-Check: Mittwoch, </w:t>
      </w:r>
      <w:r w:rsidRPr="00A56062">
        <w:rPr>
          <w:b/>
          <w:sz w:val="20"/>
        </w:rPr>
        <w:t xml:space="preserve">15. Januar 2020 </w:t>
      </w:r>
      <w:r w:rsidRPr="00A56062">
        <w:rPr>
          <w:sz w:val="20"/>
        </w:rPr>
        <w:t xml:space="preserve">in </w:t>
      </w:r>
      <w:proofErr w:type="spellStart"/>
      <w:r w:rsidRPr="00A56062">
        <w:rPr>
          <w:b/>
          <w:sz w:val="20"/>
        </w:rPr>
        <w:t>Niederwinkling</w:t>
      </w:r>
      <w:proofErr w:type="spellEnd"/>
      <w:r w:rsidRPr="00A56062">
        <w:rPr>
          <w:sz w:val="20"/>
        </w:rPr>
        <w:t xml:space="preserve"> und </w:t>
      </w:r>
      <w:r w:rsidRPr="00A56062">
        <w:rPr>
          <w:b/>
          <w:sz w:val="20"/>
        </w:rPr>
        <w:t xml:space="preserve">Dienstag, 21. Januar 2020 </w:t>
      </w:r>
      <w:r w:rsidRPr="00A56062">
        <w:rPr>
          <w:sz w:val="20"/>
        </w:rPr>
        <w:t xml:space="preserve">in </w:t>
      </w:r>
      <w:proofErr w:type="spellStart"/>
      <w:r w:rsidRPr="00A56062">
        <w:rPr>
          <w:b/>
          <w:sz w:val="20"/>
        </w:rPr>
        <w:t>Rottersdorf</w:t>
      </w:r>
      <w:proofErr w:type="spellEnd"/>
      <w:r w:rsidR="00953C21" w:rsidRPr="00A56062">
        <w:rPr>
          <w:b/>
          <w:sz w:val="20"/>
        </w:rPr>
        <w:t xml:space="preserve">, </w:t>
      </w:r>
      <w:r w:rsidR="00953C21" w:rsidRPr="00A56062">
        <w:rPr>
          <w:sz w:val="20"/>
        </w:rPr>
        <w:t xml:space="preserve">jeweils </w:t>
      </w:r>
      <w:r w:rsidR="00953C21" w:rsidRPr="00A56062">
        <w:rPr>
          <w:b/>
          <w:sz w:val="20"/>
        </w:rPr>
        <w:t>von 9:00 Uhr bis ca. 15:30 Uhr</w:t>
      </w:r>
      <w:r w:rsidRPr="00A56062">
        <w:rPr>
          <w:sz w:val="20"/>
        </w:rPr>
        <w:t>.</w:t>
      </w:r>
      <w:r w:rsidR="00C33168" w:rsidRPr="00A56062">
        <w:rPr>
          <w:sz w:val="20"/>
        </w:rPr>
        <w:t xml:space="preserve"> Anmeldung bitte über die BBV-Geschäftsstelle.</w:t>
      </w:r>
    </w:p>
    <w:p w:rsidR="00535892" w:rsidRPr="00A56062" w:rsidRDefault="00535892" w:rsidP="00AC2803">
      <w:pPr>
        <w:jc w:val="both"/>
        <w:rPr>
          <w:noProof/>
        </w:rPr>
      </w:pPr>
    </w:p>
    <w:p w:rsidR="00AC2803" w:rsidRPr="00A56062" w:rsidRDefault="00AC2803" w:rsidP="00535892">
      <w:pPr>
        <w:ind w:right="566"/>
        <w:jc w:val="both"/>
        <w:rPr>
          <w:b/>
          <w:sz w:val="20"/>
        </w:rPr>
      </w:pPr>
      <w:r w:rsidRPr="00A56062">
        <w:rPr>
          <w:b/>
          <w:sz w:val="20"/>
        </w:rPr>
        <w:t>Fortbildung für Pflanzenschutz-Sachkundenachweis</w:t>
      </w:r>
    </w:p>
    <w:p w:rsidR="00387B7F" w:rsidRPr="00A56062" w:rsidRDefault="00387B7F" w:rsidP="00535892">
      <w:pPr>
        <w:ind w:right="566"/>
        <w:jc w:val="both"/>
        <w:rPr>
          <w:sz w:val="6"/>
          <w:szCs w:val="6"/>
        </w:rPr>
      </w:pPr>
    </w:p>
    <w:p w:rsidR="00AC2803" w:rsidRPr="00A56062" w:rsidRDefault="00AC2803" w:rsidP="007F4318">
      <w:pPr>
        <w:pStyle w:val="KeinLeerraum"/>
      </w:pPr>
      <w:r w:rsidRPr="00A56062">
        <w:t>Die Fortbildungsmaßnahmen sind alle 3 Jahre zu besuchen, der 3-Jahre-Zeitraum läuft vom 01.01.2019 bis 31.12.2021, d.h., wer in diesem Zeitraum eine Schulung besuchen möchte, hat die Möglichkeit</w:t>
      </w:r>
      <w:r w:rsidR="00387B7F" w:rsidRPr="00A56062">
        <w:t xml:space="preserve"> </w:t>
      </w:r>
      <w:r w:rsidRPr="00A56062">
        <w:t xml:space="preserve">am </w:t>
      </w:r>
      <w:r w:rsidRPr="00A56062">
        <w:rPr>
          <w:b/>
        </w:rPr>
        <w:t xml:space="preserve">Montag, den 09.12.2019, </w:t>
      </w:r>
      <w:r w:rsidRPr="00A56062">
        <w:t xml:space="preserve">von 18.00 – 22.00 Uhr diesen im </w:t>
      </w:r>
      <w:r w:rsidRPr="00A56062">
        <w:rPr>
          <w:b/>
        </w:rPr>
        <w:t xml:space="preserve">Landgasthof </w:t>
      </w:r>
      <w:proofErr w:type="spellStart"/>
      <w:r w:rsidRPr="00A56062">
        <w:rPr>
          <w:b/>
        </w:rPr>
        <w:t>Thalhauser</w:t>
      </w:r>
      <w:proofErr w:type="spellEnd"/>
      <w:r w:rsidRPr="00A56062">
        <w:rPr>
          <w:b/>
        </w:rPr>
        <w:t>,</w:t>
      </w:r>
      <w:r w:rsidRPr="00A56062">
        <w:t xml:space="preserve"> </w:t>
      </w:r>
      <w:proofErr w:type="spellStart"/>
      <w:r w:rsidRPr="00A56062">
        <w:t>Wallerdorf</w:t>
      </w:r>
      <w:proofErr w:type="spellEnd"/>
      <w:r w:rsidRPr="00A56062">
        <w:t xml:space="preserve"> 7, 94550 </w:t>
      </w:r>
      <w:proofErr w:type="spellStart"/>
      <w:r w:rsidRPr="00A56062">
        <w:t>Künzing</w:t>
      </w:r>
      <w:proofErr w:type="spellEnd"/>
      <w:r w:rsidRPr="00A56062">
        <w:t xml:space="preserve"> zu besuchen. Schriftliche Anmeldung an der Geschäftsstelle notwendig. </w:t>
      </w:r>
    </w:p>
    <w:p w:rsidR="00903FF3" w:rsidRPr="00A56062" w:rsidRDefault="00903FF3" w:rsidP="000F746F">
      <w:pPr>
        <w:rPr>
          <w:noProof/>
        </w:rPr>
      </w:pPr>
    </w:p>
    <w:p w:rsidR="00535892" w:rsidRDefault="00387B7F" w:rsidP="000F746F">
      <w:pPr>
        <w:rPr>
          <w:noProof/>
        </w:rPr>
      </w:pPr>
      <w:r w:rsidRPr="00535892">
        <w:rPr>
          <w:rFonts w:ascii="Arial" w:hAnsi="Arial" w:cs="Arial"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D78E67" wp14:editId="0D7F01BA">
                <wp:simplePos x="0" y="0"/>
                <wp:positionH relativeFrom="column">
                  <wp:posOffset>1370491</wp:posOffset>
                </wp:positionH>
                <wp:positionV relativeFrom="paragraph">
                  <wp:posOffset>165735</wp:posOffset>
                </wp:positionV>
                <wp:extent cx="3759835" cy="1403985"/>
                <wp:effectExtent l="0" t="0" r="12065" b="1397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8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892" w:rsidRPr="00387B7F" w:rsidRDefault="00535892" w:rsidP="00387B7F">
                            <w:pPr>
                              <w:rPr>
                                <w:b/>
                                <w:color w:val="000099"/>
                                <w:sz w:val="20"/>
                                <w:szCs w:val="20"/>
                              </w:rPr>
                            </w:pPr>
                            <w:r w:rsidRPr="00387B7F">
                              <w:rPr>
                                <w:b/>
                                <w:color w:val="000099"/>
                                <w:sz w:val="20"/>
                                <w:szCs w:val="20"/>
                              </w:rPr>
                              <w:t>Übersichtsplan P</w:t>
                            </w:r>
                            <w:r w:rsidR="00387B7F">
                              <w:rPr>
                                <w:b/>
                                <w:color w:val="000099"/>
                                <w:sz w:val="20"/>
                                <w:szCs w:val="20"/>
                              </w:rPr>
                              <w:t xml:space="preserve">arkplätze – Hotel </w:t>
                            </w:r>
                            <w:r w:rsidRPr="00387B7F">
                              <w:rPr>
                                <w:b/>
                                <w:color w:val="000099"/>
                                <w:sz w:val="20"/>
                                <w:szCs w:val="20"/>
                              </w:rPr>
                              <w:t>bayerischer Löwe</w:t>
                            </w:r>
                            <w:r w:rsidR="00387B7F">
                              <w:rPr>
                                <w:b/>
                                <w:color w:val="000099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margin-left:107.9pt;margin-top:13.05pt;width:296.0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">
                <v:textbox style="mso-fit-shape-to-text:t">
                  <w:txbxContent>
                    <w:p w:rsidR="00535892" w:rsidRPr="00387B7F" w:rsidRDefault="00535892" w:rsidP="00387B7F">
                      <w:pPr>
                        <w:rPr>
                          <w:b/>
                          <w:color w:val="000099"/>
                          <w:sz w:val="20"/>
                          <w:szCs w:val="20"/>
                        </w:rPr>
                      </w:pPr>
                      <w:r w:rsidRPr="00387B7F">
                        <w:rPr>
                          <w:b/>
                          <w:color w:val="000099"/>
                          <w:sz w:val="20"/>
                          <w:szCs w:val="20"/>
                        </w:rPr>
                        <w:t>Übersichtsplan P</w:t>
                      </w:r>
                      <w:r w:rsidR="00387B7F">
                        <w:rPr>
                          <w:b/>
                          <w:color w:val="000099"/>
                          <w:sz w:val="20"/>
                          <w:szCs w:val="20"/>
                        </w:rPr>
                        <w:t xml:space="preserve">arkplätze – Hotel </w:t>
                      </w:r>
                      <w:r w:rsidRPr="00387B7F">
                        <w:rPr>
                          <w:b/>
                          <w:color w:val="000099"/>
                          <w:sz w:val="20"/>
                          <w:szCs w:val="20"/>
                        </w:rPr>
                        <w:t>bayerischer Löwe</w:t>
                      </w:r>
                      <w:r w:rsidR="00387B7F">
                        <w:rPr>
                          <w:b/>
                          <w:color w:val="000099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1D19DC" w:rsidRPr="001D19DC" w:rsidRDefault="001D19DC" w:rsidP="00387B7F">
      <w:pPr>
        <w:ind w:left="2124" w:right="140"/>
        <w:rPr>
          <w:rFonts w:ascii="Arial" w:hAnsi="Arial" w:cs="Arial"/>
          <w:bCs/>
          <w:sz w:val="18"/>
          <w:szCs w:val="18"/>
        </w:rPr>
      </w:pPr>
      <w:r>
        <w:rPr>
          <w:noProof/>
        </w:rPr>
        <w:drawing>
          <wp:inline distT="0" distB="0" distL="0" distR="0" wp14:anchorId="14FB3CD7" wp14:editId="0559C1ED">
            <wp:extent cx="3759777" cy="5091177"/>
            <wp:effectExtent l="19050" t="19050" r="12700" b="146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302" t="10595" r="69645" b="6838"/>
                    <a:stretch/>
                  </pic:blipFill>
                  <pic:spPr bwMode="auto">
                    <a:xfrm>
                      <a:off x="0" y="0"/>
                      <a:ext cx="3756742" cy="50870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19DC" w:rsidRPr="001D19DC" w:rsidSect="007221EB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97" w:right="567" w:bottom="340" w:left="1134" w:header="426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C3F" w:rsidRDefault="00F27C3F" w:rsidP="0045379B">
      <w:r>
        <w:separator/>
      </w:r>
    </w:p>
  </w:endnote>
  <w:endnote w:type="continuationSeparator" w:id="0">
    <w:p w:rsidR="00F27C3F" w:rsidRDefault="00F27C3F" w:rsidP="00453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NeueLT Com 55 Roman">
    <w:panose1 w:val="020B0604020202020204"/>
    <w:charset w:val="00"/>
    <w:family w:val="swiss"/>
    <w:pitch w:val="variable"/>
    <w:sig w:usb0="800000AF" w:usb1="10002042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C3F" w:rsidRDefault="00F27C3F" w:rsidP="00E12C59">
    <w:pPr>
      <w:pStyle w:val="Fuzeile"/>
      <w:spacing w:line="240" w:lineRule="exact"/>
      <w:jc w:val="right"/>
      <w:rPr>
        <w:rFonts w:cs="Arial"/>
        <w:b/>
      </w:rPr>
    </w:pPr>
    <w:r w:rsidRPr="0050429E">
      <w:rPr>
        <w:rFonts w:cs="Arial"/>
        <w:b/>
      </w:rPr>
      <w:fldChar w:fldCharType="begin"/>
    </w:r>
    <w:r w:rsidRPr="0050429E">
      <w:rPr>
        <w:rFonts w:cs="Arial"/>
        <w:b/>
      </w:rPr>
      <w:instrText xml:space="preserve"> IF </w:instrText>
    </w:r>
    <w:r w:rsidRPr="0050429E">
      <w:rPr>
        <w:rStyle w:val="Seitenzahl"/>
        <w:rFonts w:cs="Arial"/>
        <w:b w:val="0"/>
      </w:rPr>
      <w:fldChar w:fldCharType="begin"/>
    </w:r>
    <w:r w:rsidRPr="0050429E">
      <w:rPr>
        <w:rStyle w:val="Seitenzahl"/>
        <w:rFonts w:cs="Arial"/>
        <w:b w:val="0"/>
      </w:rPr>
      <w:instrText xml:space="preserve"> PAGE </w:instrText>
    </w:r>
    <w:r w:rsidRPr="0050429E">
      <w:rPr>
        <w:rStyle w:val="Seitenzahl"/>
        <w:rFonts w:cs="Arial"/>
        <w:b w:val="0"/>
      </w:rPr>
      <w:fldChar w:fldCharType="separate"/>
    </w:r>
    <w:r w:rsidR="008965B7">
      <w:rPr>
        <w:rStyle w:val="Seitenzahl"/>
        <w:rFonts w:cs="Arial"/>
        <w:b w:val="0"/>
        <w:noProof/>
      </w:rPr>
      <w:instrText>2</w:instrText>
    </w:r>
    <w:r w:rsidRPr="0050429E">
      <w:rPr>
        <w:rStyle w:val="Seitenzahl"/>
        <w:rFonts w:cs="Arial"/>
        <w:b w:val="0"/>
      </w:rPr>
      <w:fldChar w:fldCharType="end"/>
    </w:r>
    <w:r w:rsidRPr="0050429E">
      <w:rPr>
        <w:rStyle w:val="Seitenzahl"/>
        <w:rFonts w:cs="Arial"/>
        <w:b w:val="0"/>
      </w:rPr>
      <w:instrText>&lt;</w:instrText>
    </w:r>
    <w:r w:rsidRPr="0050429E">
      <w:rPr>
        <w:rStyle w:val="Seitenzahl"/>
        <w:rFonts w:cs="Arial"/>
        <w:b w:val="0"/>
      </w:rPr>
      <w:fldChar w:fldCharType="begin"/>
    </w:r>
    <w:r w:rsidRPr="0050429E">
      <w:rPr>
        <w:rStyle w:val="Seitenzahl"/>
        <w:rFonts w:cs="Arial"/>
        <w:b w:val="0"/>
      </w:rPr>
      <w:instrText xml:space="preserve"> NUMPAGES </w:instrText>
    </w:r>
    <w:r w:rsidRPr="0050429E">
      <w:rPr>
        <w:rStyle w:val="Seitenzahl"/>
        <w:rFonts w:cs="Arial"/>
        <w:b w:val="0"/>
      </w:rPr>
      <w:fldChar w:fldCharType="separate"/>
    </w:r>
    <w:r w:rsidR="008965B7">
      <w:rPr>
        <w:rStyle w:val="Seitenzahl"/>
        <w:rFonts w:cs="Arial"/>
        <w:b w:val="0"/>
        <w:noProof/>
      </w:rPr>
      <w:instrText>2</w:instrText>
    </w:r>
    <w:r w:rsidRPr="0050429E">
      <w:rPr>
        <w:rStyle w:val="Seitenzahl"/>
        <w:rFonts w:cs="Arial"/>
        <w:b w:val="0"/>
      </w:rPr>
      <w:fldChar w:fldCharType="end"/>
    </w:r>
    <w:r w:rsidRPr="0050429E">
      <w:rPr>
        <w:rStyle w:val="Seitenzahl"/>
        <w:rFonts w:cs="Arial"/>
        <w:b w:val="0"/>
      </w:rPr>
      <w:instrText xml:space="preserve"> „.../</w:instrText>
    </w:r>
    <w:r w:rsidRPr="0050429E">
      <w:rPr>
        <w:rStyle w:val="Seitenzahl"/>
        <w:rFonts w:cs="Arial"/>
        <w:b w:val="0"/>
      </w:rPr>
      <w:fldChar w:fldCharType="begin"/>
    </w:r>
    <w:r w:rsidRPr="0050429E">
      <w:rPr>
        <w:rStyle w:val="Seitenzahl"/>
        <w:rFonts w:cs="Arial"/>
        <w:b w:val="0"/>
      </w:rPr>
      <w:instrText xml:space="preserve"> = </w:instrText>
    </w:r>
    <w:r w:rsidRPr="0050429E">
      <w:rPr>
        <w:rStyle w:val="Seitenzahl"/>
        <w:rFonts w:cs="Arial"/>
        <w:b w:val="0"/>
      </w:rPr>
      <w:fldChar w:fldCharType="begin"/>
    </w:r>
    <w:r w:rsidRPr="0050429E">
      <w:rPr>
        <w:rStyle w:val="Seitenzahl"/>
        <w:rFonts w:cs="Arial"/>
        <w:b w:val="0"/>
      </w:rPr>
      <w:instrText xml:space="preserve"> PAGE </w:instrText>
    </w:r>
    <w:r w:rsidRPr="0050429E">
      <w:rPr>
        <w:rStyle w:val="Seitenzahl"/>
        <w:rFonts w:cs="Arial"/>
        <w:b w:val="0"/>
      </w:rPr>
      <w:fldChar w:fldCharType="separate"/>
    </w:r>
    <w:r w:rsidR="00047880">
      <w:rPr>
        <w:rStyle w:val="Seitenzahl"/>
        <w:rFonts w:cs="Arial"/>
        <w:b w:val="0"/>
        <w:noProof/>
      </w:rPr>
      <w:instrText>2</w:instrText>
    </w:r>
    <w:r w:rsidRPr="0050429E">
      <w:rPr>
        <w:rStyle w:val="Seitenzahl"/>
        <w:rFonts w:cs="Arial"/>
        <w:b w:val="0"/>
      </w:rPr>
      <w:fldChar w:fldCharType="end"/>
    </w:r>
    <w:r w:rsidRPr="0050429E">
      <w:rPr>
        <w:rStyle w:val="Seitenzahl"/>
        <w:rFonts w:cs="Arial"/>
        <w:b w:val="0"/>
      </w:rPr>
      <w:instrText xml:space="preserve">+1 </w:instrText>
    </w:r>
    <w:r w:rsidRPr="0050429E">
      <w:rPr>
        <w:rStyle w:val="Seitenzahl"/>
        <w:rFonts w:cs="Arial"/>
        <w:b w:val="0"/>
      </w:rPr>
      <w:fldChar w:fldCharType="separate"/>
    </w:r>
    <w:r w:rsidR="00047880">
      <w:rPr>
        <w:rStyle w:val="Seitenzahl"/>
        <w:rFonts w:cs="Arial"/>
        <w:b w:val="0"/>
        <w:noProof/>
      </w:rPr>
      <w:instrText>3</w:instrText>
    </w:r>
    <w:r w:rsidRPr="0050429E">
      <w:rPr>
        <w:rStyle w:val="Seitenzahl"/>
        <w:rFonts w:cs="Arial"/>
        <w:b w:val="0"/>
      </w:rPr>
      <w:fldChar w:fldCharType="end"/>
    </w:r>
    <w:r w:rsidRPr="0050429E">
      <w:rPr>
        <w:rFonts w:cs="Arial"/>
        <w:b/>
      </w:rPr>
      <w:instrText>„</w:instrText>
    </w:r>
    <w:r w:rsidRPr="0050429E">
      <w:rPr>
        <w:rFonts w:cs="Arial"/>
        <w:b/>
      </w:rPr>
      <w:fldChar w:fldCharType="end"/>
    </w:r>
  </w:p>
  <w:p w:rsidR="00F27C3F" w:rsidRDefault="00F27C3F" w:rsidP="00E12C59">
    <w:pPr>
      <w:pStyle w:val="Fuzeile"/>
      <w:spacing w:line="240" w:lineRule="exact"/>
      <w:jc w:val="right"/>
      <w:rPr>
        <w:rFonts w:cs="Arial"/>
        <w:b/>
      </w:rPr>
    </w:pPr>
  </w:p>
  <w:p w:rsidR="00F27C3F" w:rsidRPr="0050429E" w:rsidRDefault="00F27C3F" w:rsidP="00E12C59">
    <w:pPr>
      <w:pStyle w:val="Fuzeile"/>
      <w:spacing w:line="240" w:lineRule="exact"/>
      <w:jc w:val="right"/>
      <w:rPr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C3F" w:rsidRPr="0050429E" w:rsidRDefault="00F27C3F" w:rsidP="00E12C59">
    <w:pPr>
      <w:pStyle w:val="Fuzeile"/>
      <w:spacing w:line="240" w:lineRule="exact"/>
      <w:jc w:val="right"/>
      <w:rPr>
        <w:b/>
      </w:rPr>
    </w:pPr>
    <w:r w:rsidRPr="0050429E">
      <w:rPr>
        <w:rFonts w:cs="Arial"/>
        <w:b/>
      </w:rPr>
      <w:fldChar w:fldCharType="begin"/>
    </w:r>
    <w:r w:rsidRPr="0050429E">
      <w:rPr>
        <w:rFonts w:cs="Arial"/>
        <w:b/>
      </w:rPr>
      <w:instrText xml:space="preserve"> IF </w:instrText>
    </w:r>
    <w:r w:rsidRPr="0050429E">
      <w:rPr>
        <w:rStyle w:val="Seitenzahl"/>
        <w:rFonts w:cs="Arial"/>
        <w:b w:val="0"/>
      </w:rPr>
      <w:fldChar w:fldCharType="begin"/>
    </w:r>
    <w:r w:rsidRPr="0050429E">
      <w:rPr>
        <w:rStyle w:val="Seitenzahl"/>
        <w:rFonts w:cs="Arial"/>
        <w:b w:val="0"/>
      </w:rPr>
      <w:instrText xml:space="preserve"> PAGE </w:instrText>
    </w:r>
    <w:r w:rsidRPr="0050429E">
      <w:rPr>
        <w:rStyle w:val="Seitenzahl"/>
        <w:rFonts w:cs="Arial"/>
        <w:b w:val="0"/>
      </w:rPr>
      <w:fldChar w:fldCharType="separate"/>
    </w:r>
    <w:r w:rsidR="008965B7">
      <w:rPr>
        <w:rStyle w:val="Seitenzahl"/>
        <w:rFonts w:cs="Arial"/>
        <w:b w:val="0"/>
        <w:noProof/>
      </w:rPr>
      <w:instrText>1</w:instrText>
    </w:r>
    <w:r w:rsidRPr="0050429E">
      <w:rPr>
        <w:rStyle w:val="Seitenzahl"/>
        <w:rFonts w:cs="Arial"/>
        <w:b w:val="0"/>
      </w:rPr>
      <w:fldChar w:fldCharType="end"/>
    </w:r>
    <w:r w:rsidRPr="0050429E">
      <w:rPr>
        <w:rStyle w:val="Seitenzahl"/>
        <w:rFonts w:cs="Arial"/>
        <w:b w:val="0"/>
      </w:rPr>
      <w:instrText>&lt;</w:instrText>
    </w:r>
    <w:r w:rsidRPr="0050429E">
      <w:rPr>
        <w:rStyle w:val="Seitenzahl"/>
        <w:rFonts w:cs="Arial"/>
        <w:b w:val="0"/>
      </w:rPr>
      <w:fldChar w:fldCharType="begin"/>
    </w:r>
    <w:r w:rsidRPr="0050429E">
      <w:rPr>
        <w:rStyle w:val="Seitenzahl"/>
        <w:rFonts w:cs="Arial"/>
        <w:b w:val="0"/>
      </w:rPr>
      <w:instrText xml:space="preserve"> NUMPAGES </w:instrText>
    </w:r>
    <w:r w:rsidRPr="0050429E">
      <w:rPr>
        <w:rStyle w:val="Seitenzahl"/>
        <w:rFonts w:cs="Arial"/>
        <w:b w:val="0"/>
      </w:rPr>
      <w:fldChar w:fldCharType="separate"/>
    </w:r>
    <w:r w:rsidR="008965B7">
      <w:rPr>
        <w:rStyle w:val="Seitenzahl"/>
        <w:rFonts w:cs="Arial"/>
        <w:b w:val="0"/>
        <w:noProof/>
      </w:rPr>
      <w:instrText>2</w:instrText>
    </w:r>
    <w:r w:rsidRPr="0050429E">
      <w:rPr>
        <w:rStyle w:val="Seitenzahl"/>
        <w:rFonts w:cs="Arial"/>
        <w:b w:val="0"/>
      </w:rPr>
      <w:fldChar w:fldCharType="end"/>
    </w:r>
    <w:r w:rsidRPr="0050429E">
      <w:rPr>
        <w:rStyle w:val="Seitenzahl"/>
        <w:rFonts w:cs="Arial"/>
        <w:b w:val="0"/>
      </w:rPr>
      <w:instrText xml:space="preserve"> „.../</w:instrText>
    </w:r>
    <w:r w:rsidRPr="0050429E">
      <w:rPr>
        <w:rStyle w:val="Seitenzahl"/>
        <w:rFonts w:cs="Arial"/>
        <w:b w:val="0"/>
      </w:rPr>
      <w:fldChar w:fldCharType="begin"/>
    </w:r>
    <w:r w:rsidRPr="0050429E">
      <w:rPr>
        <w:rStyle w:val="Seitenzahl"/>
        <w:rFonts w:cs="Arial"/>
        <w:b w:val="0"/>
      </w:rPr>
      <w:instrText xml:space="preserve"> = </w:instrText>
    </w:r>
    <w:r w:rsidRPr="0050429E">
      <w:rPr>
        <w:rStyle w:val="Seitenzahl"/>
        <w:rFonts w:cs="Arial"/>
        <w:b w:val="0"/>
      </w:rPr>
      <w:fldChar w:fldCharType="begin"/>
    </w:r>
    <w:r w:rsidRPr="0050429E">
      <w:rPr>
        <w:rStyle w:val="Seitenzahl"/>
        <w:rFonts w:cs="Arial"/>
        <w:b w:val="0"/>
      </w:rPr>
      <w:instrText xml:space="preserve"> PAGE </w:instrText>
    </w:r>
    <w:r w:rsidRPr="0050429E">
      <w:rPr>
        <w:rStyle w:val="Seitenzahl"/>
        <w:rFonts w:cs="Arial"/>
        <w:b w:val="0"/>
      </w:rPr>
      <w:fldChar w:fldCharType="separate"/>
    </w:r>
    <w:r w:rsidR="008965B7">
      <w:rPr>
        <w:rStyle w:val="Seitenzahl"/>
        <w:rFonts w:cs="Arial"/>
        <w:b w:val="0"/>
        <w:noProof/>
      </w:rPr>
      <w:instrText>1</w:instrText>
    </w:r>
    <w:r w:rsidRPr="0050429E">
      <w:rPr>
        <w:rStyle w:val="Seitenzahl"/>
        <w:rFonts w:cs="Arial"/>
        <w:b w:val="0"/>
      </w:rPr>
      <w:fldChar w:fldCharType="end"/>
    </w:r>
    <w:r w:rsidRPr="0050429E">
      <w:rPr>
        <w:rStyle w:val="Seitenzahl"/>
        <w:rFonts w:cs="Arial"/>
        <w:b w:val="0"/>
      </w:rPr>
      <w:instrText xml:space="preserve">+1 </w:instrText>
    </w:r>
    <w:r w:rsidRPr="0050429E">
      <w:rPr>
        <w:rStyle w:val="Seitenzahl"/>
        <w:rFonts w:cs="Arial"/>
        <w:b w:val="0"/>
      </w:rPr>
      <w:fldChar w:fldCharType="separate"/>
    </w:r>
    <w:r w:rsidR="008965B7">
      <w:rPr>
        <w:rStyle w:val="Seitenzahl"/>
        <w:rFonts w:cs="Arial"/>
        <w:b w:val="0"/>
        <w:noProof/>
      </w:rPr>
      <w:instrText>2</w:instrText>
    </w:r>
    <w:r w:rsidRPr="0050429E">
      <w:rPr>
        <w:rStyle w:val="Seitenzahl"/>
        <w:rFonts w:cs="Arial"/>
        <w:b w:val="0"/>
      </w:rPr>
      <w:fldChar w:fldCharType="end"/>
    </w:r>
    <w:r w:rsidRPr="0050429E">
      <w:rPr>
        <w:rFonts w:cs="Arial"/>
        <w:b/>
      </w:rPr>
      <w:instrText>„</w:instrText>
    </w:r>
    <w:r w:rsidR="008965B7">
      <w:rPr>
        <w:rFonts w:cs="Arial"/>
        <w:b/>
      </w:rPr>
      <w:fldChar w:fldCharType="separate"/>
    </w:r>
    <w:r w:rsidR="008965B7" w:rsidRPr="0050429E">
      <w:rPr>
        <w:rStyle w:val="Seitenzahl"/>
        <w:rFonts w:cs="Arial"/>
        <w:b w:val="0"/>
        <w:noProof/>
      </w:rPr>
      <w:t>.../</w:t>
    </w:r>
    <w:r w:rsidR="008965B7">
      <w:rPr>
        <w:rStyle w:val="Seitenzahl"/>
        <w:rFonts w:cs="Arial"/>
        <w:b w:val="0"/>
        <w:noProof/>
      </w:rPr>
      <w:t>2</w:t>
    </w:r>
    <w:r w:rsidRPr="0050429E">
      <w:rPr>
        <w:rFonts w:cs="Arial"/>
        <w:b/>
      </w:rPr>
      <w:fldChar w:fldCharType="end"/>
    </w:r>
  </w:p>
  <w:p w:rsidR="00F27C3F" w:rsidRPr="00E13D0C" w:rsidRDefault="00F27C3F" w:rsidP="00F57E77">
    <w:pPr>
      <w:pStyle w:val="Fuzeile"/>
      <w:spacing w:line="240" w:lineRule="exact"/>
      <w:jc w:val="center"/>
      <w:rPr>
        <w:b/>
        <w:sz w:val="18"/>
        <w:szCs w:val="18"/>
      </w:rPr>
    </w:pPr>
    <w:r w:rsidRPr="00E13D0C">
      <w:rPr>
        <w:b/>
        <w:sz w:val="18"/>
        <w:szCs w:val="18"/>
      </w:rPr>
      <w:t xml:space="preserve">Bayerischer Bauernverband </w:t>
    </w:r>
    <w:r>
      <w:rPr>
        <w:b/>
        <w:sz w:val="18"/>
        <w:szCs w:val="18"/>
      </w:rPr>
      <w:t>∙</w:t>
    </w:r>
    <w:r w:rsidRPr="00E13D0C">
      <w:rPr>
        <w:b/>
        <w:sz w:val="18"/>
        <w:szCs w:val="18"/>
      </w:rPr>
      <w:t xml:space="preserve"> Körperschaft des öffentlichen Rechts</w:t>
    </w:r>
  </w:p>
  <w:p w:rsidR="00F27C3F" w:rsidRPr="0045379B" w:rsidRDefault="00F27C3F" w:rsidP="00F57E77">
    <w:pPr>
      <w:pStyle w:val="Fuzeile"/>
      <w:spacing w:line="240" w:lineRule="exact"/>
      <w:jc w:val="center"/>
      <w:rPr>
        <w:sz w:val="18"/>
        <w:szCs w:val="18"/>
      </w:rPr>
    </w:pPr>
    <w:proofErr w:type="spellStart"/>
    <w:r>
      <w:rPr>
        <w:sz w:val="18"/>
        <w:szCs w:val="18"/>
      </w:rPr>
      <w:t>Graflinger</w:t>
    </w:r>
    <w:proofErr w:type="spellEnd"/>
    <w:r>
      <w:rPr>
        <w:sz w:val="18"/>
        <w:szCs w:val="18"/>
      </w:rPr>
      <w:t xml:space="preserve"> Straße 83</w:t>
    </w:r>
    <w:r w:rsidRPr="0045379B">
      <w:rPr>
        <w:sz w:val="18"/>
        <w:szCs w:val="18"/>
      </w:rPr>
      <w:t xml:space="preserve"> </w:t>
    </w:r>
    <w:r>
      <w:rPr>
        <w:sz w:val="18"/>
        <w:szCs w:val="18"/>
      </w:rPr>
      <w:t>∙</w:t>
    </w:r>
    <w:r w:rsidRPr="0045379B">
      <w:rPr>
        <w:sz w:val="18"/>
        <w:szCs w:val="18"/>
      </w:rPr>
      <w:t xml:space="preserve"> </w:t>
    </w:r>
    <w:r>
      <w:rPr>
        <w:sz w:val="18"/>
        <w:szCs w:val="18"/>
      </w:rPr>
      <w:t>94469 Deggendorf</w:t>
    </w:r>
    <w:r w:rsidRPr="0045379B">
      <w:rPr>
        <w:sz w:val="18"/>
        <w:szCs w:val="18"/>
      </w:rPr>
      <w:t xml:space="preserve"> </w:t>
    </w:r>
    <w:r>
      <w:rPr>
        <w:sz w:val="18"/>
        <w:szCs w:val="18"/>
      </w:rPr>
      <w:t>∙</w:t>
    </w:r>
    <w:r w:rsidRPr="0045379B">
      <w:rPr>
        <w:sz w:val="18"/>
        <w:szCs w:val="18"/>
      </w:rPr>
      <w:t xml:space="preserve"> Telefon </w:t>
    </w:r>
    <w:r>
      <w:rPr>
        <w:sz w:val="18"/>
        <w:szCs w:val="18"/>
      </w:rPr>
      <w:t>0991 37316-0∙</w:t>
    </w:r>
    <w:r w:rsidRPr="0045379B">
      <w:rPr>
        <w:sz w:val="18"/>
        <w:szCs w:val="18"/>
      </w:rPr>
      <w:t xml:space="preserve"> Telefax </w:t>
    </w:r>
    <w:r>
      <w:rPr>
        <w:sz w:val="18"/>
        <w:szCs w:val="18"/>
      </w:rPr>
      <w:t>0991 37316-219</w:t>
    </w:r>
  </w:p>
  <w:p w:rsidR="00F27C3F" w:rsidRDefault="00F27C3F" w:rsidP="00F57E77">
    <w:pPr>
      <w:pStyle w:val="Fuzeile"/>
      <w:spacing w:line="240" w:lineRule="exact"/>
      <w:jc w:val="center"/>
      <w:rPr>
        <w:sz w:val="18"/>
        <w:szCs w:val="18"/>
      </w:rPr>
    </w:pPr>
    <w:r>
      <w:rPr>
        <w:sz w:val="18"/>
        <w:szCs w:val="18"/>
      </w:rPr>
      <w:t>Deggendorf</w:t>
    </w:r>
    <w:r w:rsidRPr="0045379B">
      <w:rPr>
        <w:sz w:val="18"/>
        <w:szCs w:val="18"/>
      </w:rPr>
      <w:t xml:space="preserve">@BayerischerBauernVerband.de </w:t>
    </w:r>
    <w:r>
      <w:rPr>
        <w:sz w:val="18"/>
        <w:szCs w:val="18"/>
      </w:rPr>
      <w:t>∙ www.BayerischerBa</w:t>
    </w:r>
    <w:r w:rsidRPr="0045379B">
      <w:rPr>
        <w:sz w:val="18"/>
        <w:szCs w:val="18"/>
      </w:rPr>
      <w:t xml:space="preserve">uernVerband.de </w:t>
    </w:r>
    <w:r>
      <w:rPr>
        <w:sz w:val="18"/>
        <w:szCs w:val="18"/>
      </w:rPr>
      <w:t>∙</w:t>
    </w:r>
    <w:r w:rsidRPr="0045379B">
      <w:rPr>
        <w:sz w:val="18"/>
        <w:szCs w:val="18"/>
      </w:rPr>
      <w:t xml:space="preserve"> Steuernummer: 143/241/01099</w:t>
    </w:r>
  </w:p>
  <w:p w:rsidR="00F27C3F" w:rsidRPr="00E12C59" w:rsidRDefault="00F27C3F" w:rsidP="00F57E77">
    <w:pPr>
      <w:pStyle w:val="Fuzeile"/>
      <w:spacing w:line="240" w:lineRule="exact"/>
      <w:jc w:val="center"/>
      <w:rPr>
        <w:sz w:val="18"/>
        <w:szCs w:val="18"/>
      </w:rPr>
    </w:pPr>
    <w:proofErr w:type="spellStart"/>
    <w:r>
      <w:rPr>
        <w:sz w:val="18"/>
        <w:szCs w:val="18"/>
      </w:rPr>
      <w:t>RaiBa</w:t>
    </w:r>
    <w:proofErr w:type="spellEnd"/>
    <w:r>
      <w:rPr>
        <w:sz w:val="18"/>
        <w:szCs w:val="18"/>
      </w:rPr>
      <w:t xml:space="preserve"> Deggendorf-Plattling ∙ Konto 10 081 ∙ BLZ 741 600 25 ∙ IBAN: DE22 7416 0025 0000 0100 81 ∙ BIC: GENO DE F1 DEG</w:t>
    </w:r>
  </w:p>
  <w:p w:rsidR="00F27C3F" w:rsidRDefault="00F27C3F" w:rsidP="00E12C59">
    <w:pPr>
      <w:pStyle w:val="Fuzeile"/>
      <w:spacing w:line="240" w:lineRule="exact"/>
      <w:jc w:val="center"/>
      <w:rPr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C3F" w:rsidRDefault="00F27C3F" w:rsidP="0045379B">
      <w:r>
        <w:separator/>
      </w:r>
    </w:p>
  </w:footnote>
  <w:footnote w:type="continuationSeparator" w:id="0">
    <w:p w:rsidR="00F27C3F" w:rsidRDefault="00F27C3F" w:rsidP="004537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C3F" w:rsidRPr="00E12C59" w:rsidRDefault="00F27C3F" w:rsidP="00E12C59">
    <w:pPr>
      <w:pStyle w:val="Kopfzeile"/>
      <w:tabs>
        <w:tab w:val="clear" w:pos="4536"/>
        <w:tab w:val="clear" w:pos="9072"/>
        <w:tab w:val="left" w:pos="3540"/>
      </w:tabs>
      <w:jc w:val="center"/>
    </w:pPr>
    <w:r w:rsidRPr="00E12C59">
      <w:t xml:space="preserve">- </w:t>
    </w:r>
    <w:r w:rsidRPr="00E12C59">
      <w:fldChar w:fldCharType="begin"/>
    </w:r>
    <w:r w:rsidRPr="00E12C59">
      <w:instrText xml:space="preserve"> page </w:instrText>
    </w:r>
    <w:r w:rsidRPr="00E12C59">
      <w:fldChar w:fldCharType="separate"/>
    </w:r>
    <w:r w:rsidR="008965B7">
      <w:rPr>
        <w:noProof/>
      </w:rPr>
      <w:t>2</w:t>
    </w:r>
    <w:r w:rsidRPr="00E12C59">
      <w:fldChar w:fldCharType="end"/>
    </w:r>
    <w:r w:rsidRPr="00E12C59">
      <w:t xml:space="preserve"> 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C3F" w:rsidRDefault="00F27C3F" w:rsidP="00942ED2">
    <w:pPr>
      <w:framePr w:hSpace="142" w:wrap="around" w:vAnchor="page" w:hAnchor="page" w:x="285" w:y="5671"/>
    </w:pPr>
    <w:r>
      <w:noBreakHyphen/>
    </w:r>
  </w:p>
  <w:p w:rsidR="00F27C3F" w:rsidRDefault="00F27C3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349C4"/>
    <w:multiLevelType w:val="hybridMultilevel"/>
    <w:tmpl w:val="7A0EF66E"/>
    <w:lvl w:ilvl="0" w:tplc="D488207C">
      <w:start w:val="27"/>
      <w:numFmt w:val="bullet"/>
      <w:lvlText w:val="-"/>
      <w:lvlJc w:val="left"/>
      <w:pPr>
        <w:ind w:left="720" w:hanging="360"/>
      </w:pPr>
      <w:rPr>
        <w:rFonts w:ascii="HelveticaNeueLT Com 55 Roman" w:eastAsia="Times New Roman" w:hAnsi="HelveticaNeueLT Com 55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77FC1"/>
    <w:multiLevelType w:val="hybridMultilevel"/>
    <w:tmpl w:val="CC5ED8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CF40B6"/>
    <w:multiLevelType w:val="hybridMultilevel"/>
    <w:tmpl w:val="A9CA2C92"/>
    <w:lvl w:ilvl="0" w:tplc="65D06F48">
      <w:start w:val="27"/>
      <w:numFmt w:val="bullet"/>
      <w:lvlText w:val="-"/>
      <w:lvlJc w:val="left"/>
      <w:pPr>
        <w:ind w:left="720" w:hanging="360"/>
      </w:pPr>
      <w:rPr>
        <w:rFonts w:ascii="HelveticaNeueLT Com 55 Roman" w:eastAsia="Times New Roman" w:hAnsi="HelveticaNeueLT Com 55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570C0"/>
    <w:multiLevelType w:val="hybridMultilevel"/>
    <w:tmpl w:val="7D0CB7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26B7C"/>
    <w:multiLevelType w:val="hybridMultilevel"/>
    <w:tmpl w:val="07662DF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65E3EA4"/>
    <w:multiLevelType w:val="hybridMultilevel"/>
    <w:tmpl w:val="187810A2"/>
    <w:lvl w:ilvl="0" w:tplc="71F2F4EE">
      <w:start w:val="27"/>
      <w:numFmt w:val="bullet"/>
      <w:lvlText w:val="-"/>
      <w:lvlJc w:val="left"/>
      <w:pPr>
        <w:ind w:left="720" w:hanging="360"/>
      </w:pPr>
      <w:rPr>
        <w:rFonts w:ascii="HelveticaNeueLT Com 55 Roman" w:eastAsia="Times New Roman" w:hAnsi="HelveticaNeueLT Com 55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46F"/>
    <w:rsid w:val="00022F0B"/>
    <w:rsid w:val="00046003"/>
    <w:rsid w:val="00047880"/>
    <w:rsid w:val="000622B6"/>
    <w:rsid w:val="000766AD"/>
    <w:rsid w:val="000A5701"/>
    <w:rsid w:val="000D1148"/>
    <w:rsid w:val="000E37D3"/>
    <w:rsid w:val="000F5F09"/>
    <w:rsid w:val="000F746F"/>
    <w:rsid w:val="00150D2D"/>
    <w:rsid w:val="00165ACD"/>
    <w:rsid w:val="001C4CA6"/>
    <w:rsid w:val="001D19DC"/>
    <w:rsid w:val="002309B1"/>
    <w:rsid w:val="002320A0"/>
    <w:rsid w:val="00235FF9"/>
    <w:rsid w:val="00243271"/>
    <w:rsid w:val="00263018"/>
    <w:rsid w:val="002A0CD4"/>
    <w:rsid w:val="002C144F"/>
    <w:rsid w:val="002D2DBE"/>
    <w:rsid w:val="002E04FC"/>
    <w:rsid w:val="00352E87"/>
    <w:rsid w:val="00364099"/>
    <w:rsid w:val="00374A0E"/>
    <w:rsid w:val="00387B7F"/>
    <w:rsid w:val="00387E4A"/>
    <w:rsid w:val="0039505B"/>
    <w:rsid w:val="003B750E"/>
    <w:rsid w:val="003D2C5D"/>
    <w:rsid w:val="003E7F58"/>
    <w:rsid w:val="003F1BF8"/>
    <w:rsid w:val="00427EA6"/>
    <w:rsid w:val="0045379B"/>
    <w:rsid w:val="004639CD"/>
    <w:rsid w:val="0047070A"/>
    <w:rsid w:val="00481EB5"/>
    <w:rsid w:val="004C663F"/>
    <w:rsid w:val="004E5D1D"/>
    <w:rsid w:val="0050429E"/>
    <w:rsid w:val="005113CF"/>
    <w:rsid w:val="0052173B"/>
    <w:rsid w:val="00535892"/>
    <w:rsid w:val="0054466F"/>
    <w:rsid w:val="00555059"/>
    <w:rsid w:val="005963C9"/>
    <w:rsid w:val="00596795"/>
    <w:rsid w:val="005C6531"/>
    <w:rsid w:val="005D1BFE"/>
    <w:rsid w:val="005D40D9"/>
    <w:rsid w:val="005D7E92"/>
    <w:rsid w:val="005F5FA6"/>
    <w:rsid w:val="00603656"/>
    <w:rsid w:val="00604766"/>
    <w:rsid w:val="00642C26"/>
    <w:rsid w:val="00644202"/>
    <w:rsid w:val="00645BDE"/>
    <w:rsid w:val="006B4224"/>
    <w:rsid w:val="006B5754"/>
    <w:rsid w:val="006F6F61"/>
    <w:rsid w:val="00704498"/>
    <w:rsid w:val="00705712"/>
    <w:rsid w:val="007221EB"/>
    <w:rsid w:val="007240B7"/>
    <w:rsid w:val="00725FDD"/>
    <w:rsid w:val="00732FFC"/>
    <w:rsid w:val="00734A79"/>
    <w:rsid w:val="007404D2"/>
    <w:rsid w:val="00791F93"/>
    <w:rsid w:val="007B7712"/>
    <w:rsid w:val="007E7CE5"/>
    <w:rsid w:val="007F4318"/>
    <w:rsid w:val="00806874"/>
    <w:rsid w:val="00813961"/>
    <w:rsid w:val="00820613"/>
    <w:rsid w:val="008341DB"/>
    <w:rsid w:val="00837C09"/>
    <w:rsid w:val="00853521"/>
    <w:rsid w:val="008802BC"/>
    <w:rsid w:val="008965B7"/>
    <w:rsid w:val="008E726A"/>
    <w:rsid w:val="009008B7"/>
    <w:rsid w:val="00903FF3"/>
    <w:rsid w:val="009115F5"/>
    <w:rsid w:val="009353B6"/>
    <w:rsid w:val="00942ED2"/>
    <w:rsid w:val="00943234"/>
    <w:rsid w:val="00953C21"/>
    <w:rsid w:val="009B1794"/>
    <w:rsid w:val="009B7ACF"/>
    <w:rsid w:val="00A0004A"/>
    <w:rsid w:val="00A42527"/>
    <w:rsid w:val="00A56062"/>
    <w:rsid w:val="00A76498"/>
    <w:rsid w:val="00A81574"/>
    <w:rsid w:val="00AB7BBD"/>
    <w:rsid w:val="00AC2803"/>
    <w:rsid w:val="00AE7267"/>
    <w:rsid w:val="00B0381D"/>
    <w:rsid w:val="00B03CFC"/>
    <w:rsid w:val="00B317FB"/>
    <w:rsid w:val="00B364C8"/>
    <w:rsid w:val="00B62828"/>
    <w:rsid w:val="00B72556"/>
    <w:rsid w:val="00B96B42"/>
    <w:rsid w:val="00BB1514"/>
    <w:rsid w:val="00BE3966"/>
    <w:rsid w:val="00BE6AD4"/>
    <w:rsid w:val="00C33168"/>
    <w:rsid w:val="00CB424C"/>
    <w:rsid w:val="00CC60F4"/>
    <w:rsid w:val="00CD723D"/>
    <w:rsid w:val="00CE3BB8"/>
    <w:rsid w:val="00CF232E"/>
    <w:rsid w:val="00D20118"/>
    <w:rsid w:val="00D37D3B"/>
    <w:rsid w:val="00D45560"/>
    <w:rsid w:val="00D472FA"/>
    <w:rsid w:val="00D67BBA"/>
    <w:rsid w:val="00DB4B24"/>
    <w:rsid w:val="00DD3A78"/>
    <w:rsid w:val="00DD4AE0"/>
    <w:rsid w:val="00DF62F7"/>
    <w:rsid w:val="00DF7962"/>
    <w:rsid w:val="00E12C59"/>
    <w:rsid w:val="00E13D0C"/>
    <w:rsid w:val="00E27D61"/>
    <w:rsid w:val="00E53A28"/>
    <w:rsid w:val="00E54FF0"/>
    <w:rsid w:val="00E60EE0"/>
    <w:rsid w:val="00E92A5F"/>
    <w:rsid w:val="00E92E3D"/>
    <w:rsid w:val="00E965AF"/>
    <w:rsid w:val="00E97887"/>
    <w:rsid w:val="00EA367E"/>
    <w:rsid w:val="00EB4E6A"/>
    <w:rsid w:val="00EB4EF7"/>
    <w:rsid w:val="00EC1B2B"/>
    <w:rsid w:val="00EF76EE"/>
    <w:rsid w:val="00F057D2"/>
    <w:rsid w:val="00F27C3F"/>
    <w:rsid w:val="00F54F52"/>
    <w:rsid w:val="00F57E77"/>
    <w:rsid w:val="00F67C22"/>
    <w:rsid w:val="00F76D88"/>
    <w:rsid w:val="00FD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NeueLT Com 55 Roman" w:eastAsia="Times New Roman" w:hAnsi="HelveticaNeueLT Com 55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432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327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327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537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5379B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4537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5379B"/>
    <w:rPr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45379B"/>
    <w:rPr>
      <w:color w:val="0000FF" w:themeColor="hyperlink"/>
      <w:u w:val="single"/>
    </w:rPr>
  </w:style>
  <w:style w:type="character" w:styleId="Seitenzahl">
    <w:name w:val="page number"/>
    <w:semiHidden/>
    <w:rsid w:val="00E12C59"/>
    <w:rPr>
      <w:b/>
    </w:rPr>
  </w:style>
  <w:style w:type="paragraph" w:styleId="Listenabsatz">
    <w:name w:val="List Paragraph"/>
    <w:basedOn w:val="Standard"/>
    <w:uiPriority w:val="34"/>
    <w:qFormat/>
    <w:rsid w:val="00BE6AD4"/>
    <w:pPr>
      <w:ind w:left="720"/>
      <w:contextualSpacing/>
    </w:pPr>
  </w:style>
  <w:style w:type="paragraph" w:styleId="KeinLeerraum">
    <w:name w:val="No Spacing"/>
    <w:uiPriority w:val="1"/>
    <w:qFormat/>
    <w:rsid w:val="007F43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NeueLT Com 55 Roman" w:eastAsia="Times New Roman" w:hAnsi="HelveticaNeueLT Com 55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432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327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327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537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5379B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4537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5379B"/>
    <w:rPr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45379B"/>
    <w:rPr>
      <w:color w:val="0000FF" w:themeColor="hyperlink"/>
      <w:u w:val="single"/>
    </w:rPr>
  </w:style>
  <w:style w:type="character" w:styleId="Seitenzahl">
    <w:name w:val="page number"/>
    <w:semiHidden/>
    <w:rsid w:val="00E12C59"/>
    <w:rPr>
      <w:b/>
    </w:rPr>
  </w:style>
  <w:style w:type="paragraph" w:styleId="Listenabsatz">
    <w:name w:val="List Paragraph"/>
    <w:basedOn w:val="Standard"/>
    <w:uiPriority w:val="34"/>
    <w:qFormat/>
    <w:rsid w:val="00BE6AD4"/>
    <w:pPr>
      <w:ind w:left="720"/>
      <w:contextualSpacing/>
    </w:pPr>
  </w:style>
  <w:style w:type="paragraph" w:styleId="KeinLeerraum">
    <w:name w:val="No Spacing"/>
    <w:uiPriority w:val="1"/>
    <w:qFormat/>
    <w:rsid w:val="007F43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gi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jp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16985-2DD5-4E16-B4B6-FD4BF3AC7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819A0C93.dotm</Template>
  <TotalTime>0</TotalTime>
  <Pages>2</Pages>
  <Words>405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Bayerischer Bauernverband</Company>
  <LinksUpToDate>false</LinksUpToDate>
  <CharactersWithSpaces>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Josefine Moser-Würfl</dc:creator>
  <dc:description>Vorabversion, Stand 30.12.2013</dc:description>
  <cp:lastModifiedBy>Stefanie Hiendlmeier</cp:lastModifiedBy>
  <cp:revision>27</cp:revision>
  <cp:lastPrinted>2019-10-28T11:58:00Z</cp:lastPrinted>
  <dcterms:created xsi:type="dcterms:W3CDTF">2019-10-23T06:26:00Z</dcterms:created>
  <dcterms:modified xsi:type="dcterms:W3CDTF">2019-10-29T09:56:00Z</dcterms:modified>
</cp:coreProperties>
</file>